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F019" w14:textId="4A20033D" w:rsidR="009726D7" w:rsidRPr="00804B62" w:rsidRDefault="00611A6D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 w:rsidRPr="00611A6D">
        <w:rPr>
          <w:rFonts w:ascii="ＭＳ ゴシック" w:eastAsia="ＭＳ ゴシック" w:hAnsi="ＭＳ ゴシック" w:cs="HG丸ｺﾞｼｯｸM-PRO" w:hint="eastAsia"/>
          <w:spacing w:val="0"/>
          <w:sz w:val="28"/>
          <w:szCs w:val="32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学校名（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D00A23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0B1A23">
        <w:rPr>
          <w:rFonts w:ascii="HG丸ｺﾞｼｯｸM-PRO" w:eastAsia="HG丸ｺﾞｼｯｸM-PRO" w:hAnsi="HG丸ｺﾞｼｯｸM-PRO" w:cs="HG丸ｺﾞｼｯｸM-PRO" w:hint="eastAsia"/>
          <w:sz w:val="28"/>
          <w:szCs w:val="34"/>
          <w:u w:val="single" w:color="000000"/>
        </w:rPr>
        <w:t>北見北陵藤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高校）</w:t>
      </w:r>
      <w:r w:rsidR="009726D7" w:rsidRPr="00804B62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  </w:t>
      </w:r>
      <w:r w:rsidR="000B6FD0" w:rsidRPr="00804B62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上演順（　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　）番</w:t>
      </w:r>
    </w:p>
    <w:p w14:paraId="2B49B8F7" w14:textId="6FDF381E" w:rsidR="009726D7" w:rsidRPr="00804B62" w:rsidRDefault="001008ED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>
        <w:rPr>
          <w:rFonts w:ascii="ＭＳ Ｐゴシック" w:eastAsia="ＭＳ Ｐゴシック" w:hAnsi="ＭＳ Ｐゴシック" w:cs="ＭＳ Ｐゴシック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4711C21" wp14:editId="5989E37B">
                <wp:simplePos x="0" y="0"/>
                <wp:positionH relativeFrom="column">
                  <wp:posOffset>4886325</wp:posOffset>
                </wp:positionH>
                <wp:positionV relativeFrom="paragraph">
                  <wp:posOffset>8890</wp:posOffset>
                </wp:positionV>
                <wp:extent cx="771525" cy="247650"/>
                <wp:effectExtent l="0" t="0" r="28575" b="19050"/>
                <wp:wrapNone/>
                <wp:docPr id="2120129987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0EC5C" w14:textId="77777777" w:rsidR="001008ED" w:rsidRDefault="001008ED" w:rsidP="001008ED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11C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384.75pt;margin-top:.7pt;width:60.75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" fillcolor="white [3201]" strokeweight=".5pt">
                <v:textbox>
                  <w:txbxContent>
                    <w:p w14:paraId="7250EC5C" w14:textId="77777777" w:rsidR="001008ED" w:rsidRDefault="001008ED" w:rsidP="001008ED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作品名｢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0B1A23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0B1A23">
        <w:rPr>
          <w:rFonts w:ascii="HG丸ｺﾞｼｯｸM-PRO" w:eastAsia="HG丸ｺﾞｼｯｸM-PRO" w:hAnsi="HG丸ｺﾞｼｯｸM-PRO" w:cs="HG丸ｺﾞｼｯｸM-PRO" w:hint="eastAsia"/>
          <w:sz w:val="28"/>
          <w:szCs w:val="34"/>
          <w:u w:val="single" w:color="000000"/>
        </w:rPr>
        <w:t>サンプルです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0B1A23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｣</w:t>
      </w:r>
    </w:p>
    <w:p w14:paraId="464992F4" w14:textId="7EB2D531" w:rsidR="009726D7" w:rsidRPr="00804B62" w:rsidRDefault="009726D7">
      <w:pPr>
        <w:pStyle w:val="a3"/>
        <w:spacing w:line="880" w:lineRule="exact"/>
        <w:rPr>
          <w:rFonts w:ascii="ＭＳ ゴシック" w:eastAsia="ＭＳ ゴシック" w:hAnsi="ＭＳ ゴシック"/>
          <w:spacing w:val="0"/>
          <w:sz w:val="21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 w:rsidR="00611A6D"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照明進行表</w:t>
      </w:r>
      <w:r w:rsidR="00F035BA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(E06)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         </w:t>
      </w:r>
      <w:r w:rsidR="000B6FD0"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>（Ｎｏ．</w:t>
      </w:r>
      <w:r w:rsidR="006A3E8A">
        <w:rPr>
          <w:rFonts w:ascii="ＭＳ ゴシック" w:eastAsia="ＭＳ ゴシック" w:hAnsi="ＭＳ ゴシック" w:cs="HG丸ｺﾞｼｯｸM-PRO" w:hint="eastAsia"/>
          <w:szCs w:val="30"/>
        </w:rPr>
        <w:t>１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 xml:space="preserve">　/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Cs w:val="30"/>
        </w:rPr>
        <w:t xml:space="preserve"> 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 xml:space="preserve">　</w:t>
      </w:r>
      <w:r w:rsidR="006A3E8A">
        <w:rPr>
          <w:rFonts w:ascii="ＭＳ ゴシック" w:eastAsia="ＭＳ ゴシック" w:hAnsi="ＭＳ ゴシック" w:cs="HG丸ｺﾞｼｯｸM-PRO" w:hint="eastAsia"/>
          <w:szCs w:val="30"/>
        </w:rPr>
        <w:t>２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>枚中）</w:t>
      </w:r>
    </w:p>
    <w:p w14:paraId="0F976F76" w14:textId="77777777" w:rsidR="009726D7" w:rsidRPr="00804B62" w:rsidRDefault="009726D7">
      <w:pPr>
        <w:pStyle w:val="a3"/>
        <w:rPr>
          <w:rFonts w:ascii="ＭＳ ゴシック" w:eastAsia="ＭＳ ゴシック" w:hAnsi="ＭＳ ゴシック"/>
          <w:spacing w:val="0"/>
        </w:rPr>
      </w:pPr>
    </w:p>
    <w:tbl>
      <w:tblPr>
        <w:tblW w:w="10429" w:type="dxa"/>
        <w:tblInd w:w="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6"/>
        <w:gridCol w:w="567"/>
        <w:gridCol w:w="567"/>
        <w:gridCol w:w="1134"/>
        <w:gridCol w:w="284"/>
        <w:gridCol w:w="1984"/>
        <w:gridCol w:w="284"/>
        <w:gridCol w:w="2835"/>
        <w:gridCol w:w="2268"/>
      </w:tblGrid>
      <w:tr w:rsidR="00804B62" w:rsidRPr="00740EF9" w14:paraId="6F6A5F08" w14:textId="77777777" w:rsidTr="00804B62">
        <w:trPr>
          <w:trHeight w:hRule="exact" w:val="334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9BCD05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No.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71519C6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8A9C6A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1B3AAA2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INの</w:t>
            </w:r>
          </w:p>
          <w:p w14:paraId="4F22B50E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CUE</w:t>
            </w:r>
          </w:p>
          <w:p w14:paraId="3CCDF6B8" w14:textId="2690EC95" w:rsidR="00804B62" w:rsidRPr="00804B62" w:rsidRDefault="00804B62" w:rsidP="00804B62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（FI/CI）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362F91" w14:textId="77777777" w:rsid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照明エリア</w:t>
            </w:r>
          </w:p>
          <w:p w14:paraId="639F8664" w14:textId="6346D98D" w:rsidR="00611A6D" w:rsidRPr="000E4EB9" w:rsidRDefault="00611A6D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80"/>
                <w:sz w:val="18"/>
                <w:szCs w:val="22"/>
              </w:rPr>
            </w:pPr>
            <w:r w:rsidRPr="000E4EB9">
              <w:rPr>
                <w:rFonts w:ascii="ＭＳ ゴシック" w:eastAsia="ＭＳ ゴシック" w:hAnsi="ＭＳ ゴシック" w:cs="HG丸ｺﾞｼｯｸM-PRO" w:hint="eastAsia"/>
                <w:w w:val="80"/>
                <w:sz w:val="18"/>
                <w:szCs w:val="22"/>
              </w:rPr>
              <w:t>（詳細は「照明エリア図」に記載）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B6912" w14:textId="113E803E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 xml:space="preserve">照明内容　</w:t>
            </w: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66"/>
                <w:sz w:val="18"/>
                <w:szCs w:val="22"/>
              </w:rPr>
              <w:t>※(A)(B)はどちらかでよい。(B)を(A)の補足に使ってもよい。</w:t>
            </w:r>
          </w:p>
        </w:tc>
      </w:tr>
      <w:tr w:rsidR="00804B62" w:rsidRPr="00740EF9" w14:paraId="55192781" w14:textId="77777777" w:rsidTr="00804B62">
        <w:trPr>
          <w:trHeight w:hRule="exact" w:val="637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31B1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F314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11A8A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F5221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8F75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F8230EE" w14:textId="24CDA694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>（Ａ）照明機器</w:t>
            </w:r>
          </w:p>
          <w:p w14:paraId="445262AE" w14:textId="6ED9A961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pacing w:val="0"/>
                <w:w w:val="9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90"/>
                <w:sz w:val="18"/>
                <w:szCs w:val="22"/>
              </w:rPr>
              <w:t>(色/明るさ(%) 等も明記すること)</w:t>
            </w:r>
          </w:p>
        </w:tc>
        <w:tc>
          <w:tcPr>
            <w:tcW w:w="22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8B9F" w14:textId="727D3E0F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（Ｂ）シーンのイメージ</w:t>
            </w:r>
          </w:p>
        </w:tc>
      </w:tr>
      <w:tr w:rsidR="00D00A23" w:rsidRPr="00740EF9" w14:paraId="5C6786BA" w14:textId="77777777" w:rsidTr="00804B62">
        <w:trPr>
          <w:trHeight w:hRule="exact" w:val="379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CCAD0A" w14:textId="7C8122E7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751A4" w14:textId="1AFA3EAF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A3E7D5" w14:textId="16782A44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27D0" w14:textId="52640ED5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舞監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01958B" w14:textId="447ECDD4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0938F8C5" w14:textId="1D89FD52" w:rsidR="00D00A23" w:rsidRDefault="0088142D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BC86B84" wp14:editId="48A3A818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51435</wp:posOffset>
                      </wp:positionV>
                      <wp:extent cx="1428750" cy="638175"/>
                      <wp:effectExtent l="419100" t="0" r="19050" b="28575"/>
                      <wp:wrapNone/>
                      <wp:docPr id="957880241" name="吹き出し: 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53100" y="2924175"/>
                                <a:ext cx="1428750" cy="638175"/>
                              </a:xfrm>
                              <a:prstGeom prst="wedgeRectCallout">
                                <a:avLst>
                                  <a:gd name="adj1" fmla="val -75926"/>
                                  <a:gd name="adj2" fmla="val 28697"/>
                                </a:avLst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9ABCE4" w14:textId="29151E8E" w:rsidR="00D00A23" w:rsidRPr="0088142D" w:rsidRDefault="00D00A23" w:rsidP="0088142D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color w:val="C00000"/>
                                      <w:sz w:val="18"/>
                                      <w:szCs w:val="20"/>
                                    </w:rPr>
                                  </w:pPr>
                                  <w:r w:rsidRP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明るさの％はとりあえずおおよそで</w:t>
                                  </w:r>
                                  <w:r w:rsid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OKです。リハーサルで微調整します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C86B8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1" o:spid="_x0000_s1027" type="#_x0000_t61" style="position:absolute;left:0;text-align:left;margin-left:136.9pt;margin-top:4.05pt;width:112.5pt;height:5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" adj="-5600,16999" fillcolor="white [3201]" strokecolor="#c00000" strokeweight="1.5pt">
                      <v:textbox>
                        <w:txbxContent>
                          <w:p w14:paraId="7F9ABCE4" w14:textId="29151E8E" w:rsidR="00D00A23" w:rsidRPr="0088142D" w:rsidRDefault="00D00A23" w:rsidP="0088142D">
                            <w:pPr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</w:pPr>
                            <w:r w:rsidRP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明るさの％はとりあえずおおよそで</w:t>
                            </w:r>
                            <w:r w:rsid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OKです。リハーサルで微調整します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0A23"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※緞帳の前</w:t>
            </w:r>
          </w:p>
          <w:p w14:paraId="69AC5024" w14:textId="3C0ABB62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・地明かり（生＋青）100%</w:t>
            </w:r>
          </w:p>
          <w:p w14:paraId="128B6639" w14:textId="74501E1D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・ＬＨ（白に近い空色）、ＵＨ（空色）</w:t>
            </w:r>
            <w:r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  <w:br/>
            </w: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・ＳＳ①②③上下100%</w:t>
            </w:r>
          </w:p>
          <w:p w14:paraId="38D2D40E" w14:textId="79310481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・下手サス（フレネル生）80%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FFC5" w14:textId="797F23B6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1C2A8316" w14:textId="77777777" w:rsidTr="00B05F1C">
        <w:trPr>
          <w:trHeight w:hRule="exact" w:val="1139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A87161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12479D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5246C7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18A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71F3C4" w14:textId="742342AE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0A19E3E" w14:textId="6BFC4E2A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F958C" wp14:editId="0D28F21B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536575</wp:posOffset>
                      </wp:positionV>
                      <wp:extent cx="180975" cy="161925"/>
                      <wp:effectExtent l="0" t="0" r="0" b="0"/>
                      <wp:wrapNone/>
                      <wp:docPr id="1566124386" name="Oval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677B6F" id="Oval 37" o:spid="_x0000_s1026" style="position:absolute;margin-left:8.5pt;margin-top:42.25pt;width:14.2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" fillcolor="white [3201]" strokecolor="#4ea72e [3209]" strokeweight="2.5pt">
                      <v:shadow color="#868686"/>
                      <v:textbox inset="5.85pt,.7pt,5.85pt,.7pt"/>
                    </v:oval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DCABE7" wp14:editId="0ABBC2AB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127000</wp:posOffset>
                      </wp:positionV>
                      <wp:extent cx="1000125" cy="561975"/>
                      <wp:effectExtent l="0" t="0" r="0" b="0"/>
                      <wp:wrapNone/>
                      <wp:docPr id="210917219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61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A0164F" id="AutoShape 8" o:spid="_x0000_s1026" style="position:absolute;margin-left:7.75pt;margin-top:10pt;width:78.75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" filled="f" strokecolor="#e97132 [3205]" strokeweight="1.5pt"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27D670" wp14:editId="735A68FE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298450</wp:posOffset>
                      </wp:positionV>
                      <wp:extent cx="457200" cy="304800"/>
                      <wp:effectExtent l="0" t="0" r="0" b="0"/>
                      <wp:wrapNone/>
                      <wp:docPr id="7067212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9D965" id="Rectangle 2" o:spid="_x0000_s1026" style="position:absolute;margin-left:28pt;margin-top:23.5pt;width:36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4063B3" w14:textId="777777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83DA630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74C7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29943AF9" w14:textId="77777777" w:rsidTr="00804B62">
        <w:trPr>
          <w:trHeight w:hRule="exact" w:val="272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AA67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CE8DE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DE5003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D6D3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41E0" w14:textId="3B278638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BDC36D2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E749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71FEBCD1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A72991" w14:textId="0124F4C1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F2619D" w14:textId="01CE34E8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E9797E0" w14:textId="5ED062E0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69DB" w14:textId="77777777" w:rsid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緞帳</w:t>
            </w:r>
          </w:p>
          <w:p w14:paraId="4E8DCE03" w14:textId="612A95D2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(FI)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AA7665" w14:textId="2FC25D9B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2E58A662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【基本照明】（昼間）</w:t>
            </w:r>
          </w:p>
          <w:p w14:paraId="19F3CD41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※Ｎｏ．１に前明かりを加える。</w:t>
            </w:r>
          </w:p>
          <w:p w14:paraId="3915ED50" w14:textId="732845ED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・地明かり（生＋青）100%</w:t>
            </w:r>
          </w:p>
          <w:p w14:paraId="193DE078" w14:textId="39443BA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・ＬＨ（白に近い空色）、ＵＨ（空色）</w:t>
            </w:r>
            <w:r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  <w:br/>
            </w: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・ＳＳ①②③上下100%</w:t>
            </w:r>
          </w:p>
          <w:p w14:paraId="75D91D3A" w14:textId="264AB342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・下手サス（フレネル生）＋ネライ100%</w:t>
            </w:r>
          </w:p>
          <w:p w14:paraId="25433EC5" w14:textId="7A77F25A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・フロント（生）上下フル100%</w:t>
            </w:r>
          </w:p>
          <w:p w14:paraId="5E8CCAA5" w14:textId="47F1C962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・シーリング全面フル100%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007E" w14:textId="266E2F2F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1F5E36D" wp14:editId="18957881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600710</wp:posOffset>
                      </wp:positionV>
                      <wp:extent cx="1171575" cy="857250"/>
                      <wp:effectExtent l="0" t="190500" r="28575" b="19050"/>
                      <wp:wrapNone/>
                      <wp:docPr id="1090280775" name="吹き出し: 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3125" y="4371975"/>
                                <a:ext cx="1171575" cy="857250"/>
                              </a:xfrm>
                              <a:prstGeom prst="wedgeRectCallout">
                                <a:avLst>
                                  <a:gd name="adj1" fmla="val -22395"/>
                                  <a:gd name="adj2" fmla="val -70445"/>
                                </a:avLst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355E2B" w14:textId="493B61E4" w:rsidR="00D00A23" w:rsidRPr="0088142D" w:rsidRDefault="00D00A23" w:rsidP="00D00A23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color w:val="C00000"/>
                                      <w:sz w:val="18"/>
                                      <w:szCs w:val="20"/>
                                    </w:rPr>
                                  </w:pPr>
                                  <w:r w:rsidRP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イメージを補足</w:t>
                                  </w:r>
                                  <w:r w:rsidR="004B2BB1" w:rsidRP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したり、要望を記入する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5E36D" id="_x0000_s1028" type="#_x0000_t61" style="position:absolute;left:0;text-align:left;margin-left:11.15pt;margin-top:47.3pt;width:92.25pt;height:6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" adj="5963,-4416" fillcolor="white [3201]" strokecolor="#c00000" strokeweight="1.5pt">
                      <v:textbox>
                        <w:txbxContent>
                          <w:p w14:paraId="31355E2B" w14:textId="493B61E4" w:rsidR="00D00A23" w:rsidRPr="0088142D" w:rsidRDefault="00D00A23" w:rsidP="00D00A2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C00000"/>
                                <w:sz w:val="18"/>
                                <w:szCs w:val="20"/>
                              </w:rPr>
                            </w:pPr>
                            <w:r w:rsidRP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イメージを補足</w:t>
                            </w:r>
                            <w:r w:rsidR="004B2BB1" w:rsidRP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したり、要望を記入する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※よく晴れた昼間の屋外（絵本の世界のような、明るいイメージ）</w:t>
            </w:r>
          </w:p>
        </w:tc>
      </w:tr>
      <w:tr w:rsidR="00D00A23" w:rsidRPr="00740EF9" w14:paraId="07A9BC5B" w14:textId="77777777" w:rsidTr="00B05F1C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9E9EA7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3948E7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AEB6C4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AFCB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A61F72" w14:textId="3125269A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91132A1" w14:textId="02D7702F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DBBF96" wp14:editId="38F9E1A8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541655</wp:posOffset>
                      </wp:positionV>
                      <wp:extent cx="180975" cy="161925"/>
                      <wp:effectExtent l="0" t="0" r="0" b="0"/>
                      <wp:wrapNone/>
                      <wp:docPr id="216343357" name="Oval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cmpd="sng">
                                <a:solidFill>
                                  <a:srgbClr val="4EA72E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94BD9D" id="Oval 38" o:spid="_x0000_s1026" style="position:absolute;margin-left:11.5pt;margin-top:42.65pt;width:14.2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" strokecolor="#4ea72e" strokeweight="2.5pt">
                      <v:shadow color="#868686"/>
                      <v:textbox inset="5.85pt,.7pt,5.85pt,.7pt"/>
                    </v:oval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9BC873" wp14:editId="50659860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132080</wp:posOffset>
                      </wp:positionV>
                      <wp:extent cx="1000125" cy="561975"/>
                      <wp:effectExtent l="0" t="0" r="0" b="0"/>
                      <wp:wrapNone/>
                      <wp:docPr id="1461223306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61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mpd="sng">
                                <a:solidFill>
                                  <a:srgbClr val="E9713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36522A" id="AutoShape 34" o:spid="_x0000_s1026" style="position:absolute;margin-left:9.25pt;margin-top:10.4pt;width:78.75pt;height:4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" filled="f" strokecolor="#e97132" strokeweight="1.5pt"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938858" wp14:editId="0AE28BBD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284480</wp:posOffset>
                      </wp:positionV>
                      <wp:extent cx="457200" cy="304800"/>
                      <wp:effectExtent l="0" t="0" r="0" b="0"/>
                      <wp:wrapNone/>
                      <wp:docPr id="84367748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16500" id="Rectangle 3" o:spid="_x0000_s1026" style="position:absolute;margin-left:31pt;margin-top:22.4pt;width:36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D018A4" w14:textId="777777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14E105D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8FE3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52109CF7" w14:textId="77777777" w:rsidTr="00804B62">
        <w:trPr>
          <w:trHeight w:hRule="exact" w:val="29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B45F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354A9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3C16C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3455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009C" w14:textId="2443218B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704393C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A775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4B0B16EB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6293FC" w14:textId="7B6E125C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3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AD405BB" w14:textId="48C342FD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7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ECD94F" w14:textId="05EDCF96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1BD7" w14:textId="77777777" w:rsid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歌の途中で</w:t>
            </w:r>
          </w:p>
          <w:p w14:paraId="0647B58B" w14:textId="08944459" w:rsidR="00D00A23" w:rsidRP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(CI)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987A3" w14:textId="153C5410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A60AD25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【ハナの家】</w:t>
            </w:r>
          </w:p>
          <w:p w14:paraId="19DF4507" w14:textId="3C772C7E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・エリアサス＋シーリング（ネライ）80%</w:t>
            </w:r>
          </w:p>
          <w:p w14:paraId="5CB54D2F" w14:textId="164ADE7B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・ＳＳ①②上下100%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EDD2A" w14:textId="393CA4FC" w:rsidR="00D00A23" w:rsidRPr="00804B62" w:rsidRDefault="004B2BB1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※シーリングとＳＳで、顔がしっかり取れるようにしたいです</w:t>
            </w:r>
          </w:p>
        </w:tc>
      </w:tr>
      <w:tr w:rsidR="00D00A23" w:rsidRPr="00740EF9" w14:paraId="60CC0672" w14:textId="77777777" w:rsidTr="00B05F1C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7B0B78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73A2C2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937ADBD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44E6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110D83" w14:textId="080C39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1406356" w14:textId="030D4662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41D993" wp14:editId="6F4D8F44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297815</wp:posOffset>
                      </wp:positionV>
                      <wp:extent cx="447675" cy="323850"/>
                      <wp:effectExtent l="19050" t="19050" r="28575" b="19050"/>
                      <wp:wrapNone/>
                      <wp:docPr id="2048004923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sng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839F8" id="Rectangle 35" o:spid="_x0000_s1026" style="position:absolute;margin-left:32.45pt;margin-top:23.45pt;width:35.2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" filled="f" fillcolor="white [3201]" strokecolor="#0f9ed5 [3207]" strokeweight="2.5pt">
                      <v:shadow color="#868686"/>
                      <v:textbox inset="5.85pt,.7pt,5.85pt,.7pt"/>
                    </v:rect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DC0975E" wp14:editId="007BC359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290195</wp:posOffset>
                      </wp:positionV>
                      <wp:extent cx="457200" cy="304800"/>
                      <wp:effectExtent l="0" t="0" r="0" b="0"/>
                      <wp:wrapNone/>
                      <wp:docPr id="177134720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B2EDDF" id="Rectangle 4" o:spid="_x0000_s1026" style="position:absolute;margin-left:31pt;margin-top:22.85pt;width:36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2FA0C0" w14:textId="777777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436BCAA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BA93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2B1FA9AD" w14:textId="77777777" w:rsidTr="00804B62">
        <w:trPr>
          <w:trHeight w:hRule="exact" w:val="295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27F9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AA25CC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8A846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567E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62DE" w14:textId="04052594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28C9BC89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9E19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6876EEBB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BD24CB" w14:textId="0F4161A5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4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B397384" w14:textId="5A4BBA9A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11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611347E" w14:textId="2642809C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705A" w14:textId="77777777" w:rsid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歌の途中で</w:t>
            </w:r>
          </w:p>
          <w:p w14:paraId="1DE045E5" w14:textId="3E6FBEF5" w:rsidR="00D00A23" w:rsidRP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(FI)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179FB0" w14:textId="239A2A98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B90D591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【基本照明】（夜）</w:t>
            </w:r>
          </w:p>
          <w:p w14:paraId="1E5DE542" w14:textId="638FB688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地明かり（青）80%</w:t>
            </w:r>
          </w:p>
          <w:p w14:paraId="65A1D0D3" w14:textId="3AABCA3F" w:rsidR="004B2BB1" w:rsidRDefault="004B2BB1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・エリアサス50%くらい</w:t>
            </w:r>
          </w:p>
          <w:p w14:paraId="1330D6B1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・ＬＨ（青）、ＵＨ（暗い青）</w:t>
            </w:r>
          </w:p>
          <w:p w14:paraId="53A9033D" w14:textId="04C7F8F3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・ＳＳ①②60%</w:t>
            </w:r>
          </w:p>
          <w:p w14:paraId="15EE2B2E" w14:textId="77777777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・シーリング（弱め）</w:t>
            </w:r>
          </w:p>
          <w:p w14:paraId="6CFB4C64" w14:textId="0A8EFAF1" w:rsidR="00D00A23" w:rsidRDefault="00D00A23" w:rsidP="00D00A23">
            <w:pPr>
              <w:pStyle w:val="a3"/>
              <w:spacing w:line="240" w:lineRule="auto"/>
              <w:rPr>
                <w:rFonts w:ascii="BIZ UDPゴシック" w:eastAsia="BIZ UDPゴシック" w:hAnsi="BIZ UDPゴシック"/>
                <w:spacing w:val="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・フロント上下（青）80%</w:t>
            </w:r>
          </w:p>
          <w:p w14:paraId="1E55FB94" w14:textId="1AE2753D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・下手サス＋ネライ60%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3208" w14:textId="3E620995" w:rsidR="00D00A23" w:rsidRPr="00804B62" w:rsidRDefault="004B2BB1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※シーリングが強すぎると、夜の感じがしなくなってしまうので、フロントの青とＳＳでフォローします</w:t>
            </w:r>
          </w:p>
        </w:tc>
      </w:tr>
      <w:tr w:rsidR="00D00A23" w:rsidRPr="00740EF9" w14:paraId="322A8545" w14:textId="77777777" w:rsidTr="00B05F1C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B16535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8483F5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3C748D1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2DBF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412251" w14:textId="3FE6189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0CE2D3B" w14:textId="4671AE86" w:rsidR="00D00A23" w:rsidRPr="00804B62" w:rsidRDefault="004B2BB1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0FD3EF" wp14:editId="2A070776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262255</wp:posOffset>
                      </wp:positionV>
                      <wp:extent cx="447675" cy="323850"/>
                      <wp:effectExtent l="19050" t="19050" r="28575" b="19050"/>
                      <wp:wrapNone/>
                      <wp:docPr id="2026760967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sng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57CD12" id="Rectangle 35" o:spid="_x0000_s1026" style="position:absolute;margin-left:31.25pt;margin-top:20.65pt;width:35.25pt;height:25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" filled="f" fillcolor="white [3201]" strokecolor="#0f9ed5 [3207]" strokeweight="2.5pt">
                      <v:shadow color="#868686"/>
                      <v:textbox inset="5.85pt,.7pt,5.85pt,.7pt"/>
                    </v:rect>
                  </w:pict>
                </mc:Fallback>
              </mc:AlternateContent>
            </w:r>
            <w:r w:rsidR="00D00A23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F9885AD" wp14:editId="694CF15C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525780</wp:posOffset>
                      </wp:positionV>
                      <wp:extent cx="180975" cy="161925"/>
                      <wp:effectExtent l="0" t="0" r="0" b="0"/>
                      <wp:wrapNone/>
                      <wp:docPr id="355427121" name="Oval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cmpd="sng">
                                <a:solidFill>
                                  <a:srgbClr val="4EA72E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CD01BF" id="Oval 39" o:spid="_x0000_s1026" style="position:absolute;margin-left:10.75pt;margin-top:41.4pt;width:14.2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" strokecolor="#4ea72e" strokeweight="2.5pt">
                      <v:shadow color="#868686"/>
                      <v:textbox inset="5.85pt,.7pt,5.85pt,.7pt"/>
                    </v:oval>
                  </w:pict>
                </mc:Fallback>
              </mc:AlternateContent>
            </w:r>
            <w:r w:rsidR="00D00A23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7D43EC2" wp14:editId="34788307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125730</wp:posOffset>
                      </wp:positionV>
                      <wp:extent cx="1000125" cy="561975"/>
                      <wp:effectExtent l="0" t="0" r="0" b="0"/>
                      <wp:wrapNone/>
                      <wp:docPr id="159501712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61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mpd="sng">
                                <a:solidFill>
                                  <a:srgbClr val="E9713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F557A7" id="AutoShape 36" o:spid="_x0000_s1026" style="position:absolute;margin-left:10.75pt;margin-top:9.9pt;width:78.75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" filled="f" strokecolor="#e97132" strokeweight="1.5pt">
                      <v:textbox inset="5.85pt,.7pt,5.85pt,.7pt"/>
                    </v:roundrect>
                  </w:pict>
                </mc:Fallback>
              </mc:AlternateContent>
            </w:r>
            <w:r w:rsidR="00D00A23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476243" wp14:editId="63915916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278130</wp:posOffset>
                      </wp:positionV>
                      <wp:extent cx="457200" cy="304800"/>
                      <wp:effectExtent l="0" t="0" r="0" b="0"/>
                      <wp:wrapNone/>
                      <wp:docPr id="15239392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6FEAD" id="Rectangle 5" o:spid="_x0000_s1026" style="position:absolute;margin-left:31.75pt;margin-top:21.9pt;width:36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AA05EE" w14:textId="777777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5B2389A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24E2E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1C42C331" w14:textId="77777777" w:rsidTr="00804B62">
        <w:trPr>
          <w:trHeight w:hRule="exact" w:val="294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7788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C154DD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18A2C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77D9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116" w14:textId="2DC9F0DF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5EF6A06F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9B31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5769F886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46FA1B" w14:textId="604CB244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5F5A656" w14:textId="795FD37C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17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BFB2ADA" w14:textId="6C4134C1" w:rsidR="00D00A23" w:rsidRPr="00804B62" w:rsidRDefault="00D00A23" w:rsidP="00D00A23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C9AB" w14:textId="67216096" w:rsidR="00D00A23" w:rsidRPr="00D00A23" w:rsidRDefault="00D00A23" w:rsidP="00D00A23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台詞「うん」の後(CI)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A7BF78" w14:textId="73449BB1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7692300" w14:textId="637860B1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6"/>
                <w:szCs w:val="16"/>
              </w:rPr>
              <w:t>※Ｎｏ．２と同じ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B0FC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5A28E71B" w14:textId="77777777" w:rsidTr="00B05F1C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700EEA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0F8DF81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6A3300E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F14E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775AE8" w14:textId="20E65C0C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6E75D9B" w14:textId="5A139C66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63D51D" wp14:editId="39F38E21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276225</wp:posOffset>
                      </wp:positionV>
                      <wp:extent cx="457200" cy="304800"/>
                      <wp:effectExtent l="0" t="0" r="0" b="0"/>
                      <wp:wrapNone/>
                      <wp:docPr id="5018030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CEF99" id="Rectangle 6" o:spid="_x0000_s1026" style="position:absolute;margin-left:31.75pt;margin-top:21.75pt;width:36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FEEFA8" w14:textId="77777777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33CCC89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68B4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D00A23" w:rsidRPr="00740EF9" w14:paraId="56E36761" w14:textId="77777777" w:rsidTr="00804B62">
        <w:trPr>
          <w:trHeight w:hRule="exact" w:val="320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E387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C3A163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1329CE" w14:textId="77777777" w:rsidR="00D00A23" w:rsidRPr="00804B62" w:rsidRDefault="00D00A23" w:rsidP="00D00A23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E7EB" w14:textId="77777777" w:rsidR="00D00A23" w:rsidRPr="00804B62" w:rsidRDefault="00D00A23" w:rsidP="00D00A23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B1AE" w14:textId="21E718FA" w:rsidR="00D00A23" w:rsidRPr="00804B62" w:rsidRDefault="00D00A23" w:rsidP="00D00A23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03A844FE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8383" w14:textId="77777777" w:rsidR="00D00A23" w:rsidRPr="00804B62" w:rsidRDefault="00D00A23" w:rsidP="00D00A23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52CBBA82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01DA10" w14:textId="1E0F326F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６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17923E" w14:textId="7DE6523B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２０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2524D3B" w14:textId="1628B316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５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5C59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69C240" w14:textId="128EE596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064DE7B9" w14:textId="17DD5944" w:rsidR="006A3E8A" w:rsidRPr="00D00A23" w:rsidRDefault="006A3E8A" w:rsidP="006A3E8A">
            <w:pPr>
              <w:pStyle w:val="a3"/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  <w:sz w:val="18"/>
                <w:szCs w:val="18"/>
              </w:rPr>
            </w:pPr>
            <w:r w:rsidRPr="00D00A23">
              <w:rPr>
                <w:rFonts w:ascii="BIZ UDゴシック" w:eastAsia="BIZ UDゴシック" w:hAnsi="BIZ UDゴシック" w:hint="eastAsia"/>
                <w:spacing w:val="0"/>
                <w:sz w:val="18"/>
                <w:szCs w:val="18"/>
              </w:rPr>
              <w:t>暗転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48D8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5E2967D7" w14:textId="77777777" w:rsidTr="008272EB">
        <w:trPr>
          <w:cantSplit/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BEE68A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9F29C0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F11A10F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BB6B" w14:textId="77777777" w:rsidR="006A3E8A" w:rsidRDefault="006A3E8A" w:rsidP="006A3E8A">
            <w:pPr>
              <w:pStyle w:val="a3"/>
              <w:ind w:rightChars="-10" w:right="-21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5CB575" w14:textId="1B85864B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AA30C0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1D417F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2A664F79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203A07C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</w:tr>
      <w:tr w:rsidR="006A3E8A" w:rsidRPr="00C143D1" w14:paraId="77EFA31F" w14:textId="77777777" w:rsidTr="008272EB">
        <w:trPr>
          <w:cantSplit/>
          <w:trHeight w:hRule="exact" w:val="24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8C9A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BE690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C8C41B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2D54" w14:textId="77777777" w:rsidR="006A3E8A" w:rsidRPr="00C143D1" w:rsidRDefault="006A3E8A" w:rsidP="006A3E8A">
            <w:pPr>
              <w:pStyle w:val="a3"/>
              <w:ind w:rightChars="-10" w:right="-21"/>
              <w:rPr>
                <w:spacing w:val="0"/>
                <w:sz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1693" w14:textId="2E8BDF59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4726EC47" w14:textId="77777777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B4348B1" w14:textId="77777777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</w:tr>
    </w:tbl>
    <w:p w14:paraId="3F51D02D" w14:textId="4A189B5D" w:rsidR="009726D7" w:rsidRPr="00804B62" w:rsidRDefault="009726D7">
      <w:pPr>
        <w:pStyle w:val="a3"/>
        <w:rPr>
          <w:rFonts w:ascii="ＭＳ ゴシック" w:eastAsia="ＭＳ ゴシック" w:hAnsi="ＭＳ ゴシック"/>
          <w:spacing w:val="0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※IN・OUTの方法　</w:t>
      </w:r>
      <w:r w:rsidRPr="00804B62">
        <w:rPr>
          <w:rFonts w:ascii="ＭＳ ゴシック" w:eastAsia="ＭＳ ゴシック" w:hAnsi="ＭＳ ゴシック" w:cs="Times New Roman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ＣＩ：ぱっと明るくなる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　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ＦＩ：ゆっくり明るくなる</w:t>
      </w:r>
      <w:r w:rsid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ＬＯ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：ライトがついたまま幕が開く</w:t>
      </w:r>
    </w:p>
    <w:p w14:paraId="227B8A90" w14:textId="2625111A" w:rsidR="009726D7" w:rsidRDefault="009726D7" w:rsidP="00C143D1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pacing w:val="0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　　　　　　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ＤＯ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：暗いままで幕が開く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   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ＬＣ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：ライトがついたまま幕が下りる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</w:p>
    <w:p w14:paraId="24D1F504" w14:textId="77777777" w:rsidR="006A3E8A" w:rsidRDefault="006A3E8A" w:rsidP="00C143D1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pacing w:val="0"/>
          <w:sz w:val="18"/>
          <w:szCs w:val="22"/>
        </w:rPr>
      </w:pPr>
    </w:p>
    <w:p w14:paraId="4C0254BF" w14:textId="21522725" w:rsidR="006A3E8A" w:rsidRPr="00804B62" w:rsidRDefault="006A3E8A" w:rsidP="006A3E8A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 w:rsidRPr="00611A6D">
        <w:rPr>
          <w:rFonts w:ascii="ＭＳ ゴシック" w:eastAsia="ＭＳ ゴシック" w:hAnsi="ＭＳ ゴシック" w:cs="HG丸ｺﾞｼｯｸM-PRO" w:hint="eastAsia"/>
          <w:spacing w:val="0"/>
          <w:sz w:val="28"/>
          <w:szCs w:val="32"/>
        </w:rPr>
        <w:lastRenderedPageBreak/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学校名（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F035BA">
        <w:rPr>
          <w:rFonts w:ascii="HG丸ｺﾞｼｯｸM-PRO" w:eastAsia="HG丸ｺﾞｼｯｸM-PRO" w:hAnsi="HG丸ｺﾞｼｯｸM-PRO" w:cs="HG丸ｺﾞｼｯｸM-PRO" w:hint="eastAsia"/>
          <w:sz w:val="28"/>
          <w:szCs w:val="34"/>
          <w:u w:val="single" w:color="000000"/>
        </w:rPr>
        <w:t>北見北陵藤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　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高校）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  　　　</w:t>
      </w:r>
      <w:r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上演順（　　　　　）番</w:t>
      </w:r>
    </w:p>
    <w:p w14:paraId="107A0B17" w14:textId="7322DC46" w:rsidR="006A3E8A" w:rsidRPr="00804B62" w:rsidRDefault="001008ED" w:rsidP="006A3E8A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>
        <w:rPr>
          <w:rFonts w:ascii="ＭＳ Ｐゴシック" w:eastAsia="ＭＳ Ｐゴシック" w:hAnsi="ＭＳ Ｐゴシック" w:cs="ＭＳ Ｐゴシック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4ED31ED" wp14:editId="7C204177">
                <wp:simplePos x="0" y="0"/>
                <wp:positionH relativeFrom="column">
                  <wp:posOffset>4876800</wp:posOffset>
                </wp:positionH>
                <wp:positionV relativeFrom="paragraph">
                  <wp:posOffset>8890</wp:posOffset>
                </wp:positionV>
                <wp:extent cx="771525" cy="247650"/>
                <wp:effectExtent l="0" t="0" r="28575" b="19050"/>
                <wp:wrapNone/>
                <wp:docPr id="200005089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13BA5" w14:textId="77777777" w:rsidR="001008ED" w:rsidRDefault="001008ED" w:rsidP="001008ED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D31ED" id="テキスト ボックス 24" o:spid="_x0000_s1029" type="#_x0000_t202" style="position:absolute;left:0;text-align:left;margin-left:384pt;margin-top:.7pt;width:60.75pt;height:1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" fillcolor="white [3201]" strokeweight=".5pt">
                <v:textbox>
                  <w:txbxContent>
                    <w:p w14:paraId="5AA13BA5" w14:textId="77777777" w:rsidR="001008ED" w:rsidRDefault="001008ED" w:rsidP="001008ED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6A3E8A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作品名｢</w:t>
      </w:r>
      <w:r w:rsidR="006A3E8A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</w:t>
      </w:r>
      <w:r w:rsidR="00F035BA">
        <w:rPr>
          <w:rFonts w:ascii="HG丸ｺﾞｼｯｸM-PRO" w:eastAsia="HG丸ｺﾞｼｯｸM-PRO" w:hAnsi="HG丸ｺﾞｼｯｸM-PRO" w:cs="HG丸ｺﾞｼｯｸM-PRO" w:hint="eastAsia"/>
          <w:sz w:val="28"/>
          <w:szCs w:val="34"/>
          <w:u w:val="single" w:color="000000"/>
        </w:rPr>
        <w:t>サンプルです</w:t>
      </w:r>
      <w:r w:rsidR="006A3E8A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</w:t>
      </w:r>
      <w:r w:rsidR="006A3E8A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｣</w:t>
      </w:r>
    </w:p>
    <w:p w14:paraId="350833D1" w14:textId="15161F95" w:rsidR="006A3E8A" w:rsidRPr="00804B62" w:rsidRDefault="006A3E8A" w:rsidP="006A3E8A">
      <w:pPr>
        <w:pStyle w:val="a3"/>
        <w:spacing w:line="880" w:lineRule="exact"/>
        <w:rPr>
          <w:rFonts w:ascii="ＭＳ ゴシック" w:eastAsia="ＭＳ ゴシック" w:hAnsi="ＭＳ ゴシック"/>
          <w:spacing w:val="0"/>
          <w:sz w:val="21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照明進行表</w:t>
      </w:r>
      <w:r w:rsidR="00F035BA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(E06)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         　　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>（Ｎｏ．</w:t>
      </w:r>
      <w:r>
        <w:rPr>
          <w:rFonts w:ascii="ＭＳ ゴシック" w:eastAsia="ＭＳ ゴシック" w:hAnsi="ＭＳ ゴシック" w:cs="HG丸ｺﾞｼｯｸM-PRO" w:hint="eastAsia"/>
          <w:szCs w:val="30"/>
        </w:rPr>
        <w:t>２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 xml:space="preserve">　/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Cs w:val="30"/>
        </w:rPr>
        <w:t xml:space="preserve"> 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 xml:space="preserve">　</w:t>
      </w:r>
      <w:r>
        <w:rPr>
          <w:rFonts w:ascii="ＭＳ ゴシック" w:eastAsia="ＭＳ ゴシック" w:hAnsi="ＭＳ ゴシック" w:cs="HG丸ｺﾞｼｯｸM-PRO" w:hint="eastAsia"/>
          <w:szCs w:val="30"/>
        </w:rPr>
        <w:t>２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>枚中）</w:t>
      </w:r>
    </w:p>
    <w:p w14:paraId="16B8B730" w14:textId="77777777" w:rsidR="006A3E8A" w:rsidRPr="00804B62" w:rsidRDefault="006A3E8A" w:rsidP="006A3E8A">
      <w:pPr>
        <w:pStyle w:val="a3"/>
        <w:rPr>
          <w:rFonts w:ascii="ＭＳ ゴシック" w:eastAsia="ＭＳ ゴシック" w:hAnsi="ＭＳ ゴシック"/>
          <w:spacing w:val="0"/>
        </w:rPr>
      </w:pPr>
    </w:p>
    <w:tbl>
      <w:tblPr>
        <w:tblW w:w="10429" w:type="dxa"/>
        <w:tblInd w:w="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6"/>
        <w:gridCol w:w="567"/>
        <w:gridCol w:w="567"/>
        <w:gridCol w:w="1134"/>
        <w:gridCol w:w="284"/>
        <w:gridCol w:w="1984"/>
        <w:gridCol w:w="284"/>
        <w:gridCol w:w="2835"/>
        <w:gridCol w:w="2268"/>
      </w:tblGrid>
      <w:tr w:rsidR="006A3E8A" w:rsidRPr="00740EF9" w14:paraId="494A2C97" w14:textId="77777777" w:rsidTr="00456BD3">
        <w:trPr>
          <w:trHeight w:hRule="exact" w:val="334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58733F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No.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74A0451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D945564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E9CBF7D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INの</w:t>
            </w:r>
          </w:p>
          <w:p w14:paraId="7E6ACFEF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CUE</w:t>
            </w:r>
          </w:p>
          <w:p w14:paraId="62B8067F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（FI/CI）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DE2DF2" w14:textId="77777777" w:rsidR="006A3E8A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照明エリア</w:t>
            </w:r>
          </w:p>
          <w:p w14:paraId="0E9587C4" w14:textId="77777777" w:rsidR="006A3E8A" w:rsidRPr="000E4EB9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80"/>
                <w:sz w:val="18"/>
                <w:szCs w:val="22"/>
              </w:rPr>
            </w:pPr>
            <w:r w:rsidRPr="000E4EB9">
              <w:rPr>
                <w:rFonts w:ascii="ＭＳ ゴシック" w:eastAsia="ＭＳ ゴシック" w:hAnsi="ＭＳ ゴシック" w:cs="HG丸ｺﾞｼｯｸM-PRO" w:hint="eastAsia"/>
                <w:w w:val="80"/>
                <w:sz w:val="18"/>
                <w:szCs w:val="22"/>
              </w:rPr>
              <w:t>（詳細は「照明エリア図」に記載）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61E6E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 xml:space="preserve">照明内容　</w:t>
            </w: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66"/>
                <w:sz w:val="18"/>
                <w:szCs w:val="22"/>
              </w:rPr>
              <w:t>※(A)(B)はどちらかでよい。(B)を(A)の補足に使ってもよい。</w:t>
            </w:r>
          </w:p>
        </w:tc>
      </w:tr>
      <w:tr w:rsidR="006A3E8A" w:rsidRPr="00740EF9" w14:paraId="2C25FB36" w14:textId="77777777" w:rsidTr="00456BD3">
        <w:trPr>
          <w:trHeight w:hRule="exact" w:val="637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7366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60E206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CBF572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3D428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CFC9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8B60FE8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>（Ａ）照明機器</w:t>
            </w:r>
          </w:p>
          <w:p w14:paraId="7B8D38D4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pacing w:val="0"/>
                <w:w w:val="9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90"/>
                <w:sz w:val="18"/>
                <w:szCs w:val="22"/>
              </w:rPr>
              <w:t>(色/明るさ(%) 等も明記すること)</w:t>
            </w:r>
          </w:p>
        </w:tc>
        <w:tc>
          <w:tcPr>
            <w:tcW w:w="22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F77" w14:textId="77777777" w:rsidR="006A3E8A" w:rsidRPr="00804B62" w:rsidRDefault="006A3E8A" w:rsidP="00456BD3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（Ｂ）シーンのイメージ</w:t>
            </w:r>
          </w:p>
        </w:tc>
      </w:tr>
      <w:tr w:rsidR="006A3E8A" w:rsidRPr="00740EF9" w14:paraId="381E7F89" w14:textId="77777777" w:rsidTr="00456BD3">
        <w:trPr>
          <w:trHeight w:hRule="exact" w:val="379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231E82" w14:textId="11AAB5E0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7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6563D8B" w14:textId="5776F404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20"/>
                <w:szCs w:val="20"/>
              </w:rPr>
              <w:t>20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83A895" w14:textId="62E36326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85981" w14:textId="7AF53C3C" w:rsidR="006A3E8A" w:rsidRDefault="006A3E8A" w:rsidP="006A3E8A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セリフ「夜明けだ」</w:t>
            </w:r>
          </w:p>
          <w:p w14:paraId="16E7209E" w14:textId="42B87549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(FI)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B01A0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9C28F43" w14:textId="2D14B34C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6915517" wp14:editId="6DD07D0E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943610</wp:posOffset>
                      </wp:positionV>
                      <wp:extent cx="1457325" cy="952500"/>
                      <wp:effectExtent l="0" t="0" r="333375" b="19050"/>
                      <wp:wrapNone/>
                      <wp:docPr id="2024368771" name="吹き出し: 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62425" y="3581400"/>
                                <a:ext cx="1457325" cy="952500"/>
                              </a:xfrm>
                              <a:prstGeom prst="wedgeRectCallout">
                                <a:avLst>
                                  <a:gd name="adj1" fmla="val 69461"/>
                                  <a:gd name="adj2" fmla="val -29582"/>
                                </a:avLst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1859F8" w14:textId="409B7F57" w:rsidR="006A3E8A" w:rsidRPr="0088142D" w:rsidRDefault="0088142D" w:rsidP="0088142D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C0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具体的な器具名がわからない場合は、</w:t>
                                  </w:r>
                                  <w:r w:rsidR="006A3E8A" w:rsidRP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イメージ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だけでもＯＫです。できるだけ</w:t>
                                  </w:r>
                                  <w:r w:rsidR="006A3E8A" w:rsidRPr="0088142D">
                                    <w:rPr>
                                      <w:rFonts w:ascii="ＭＳ Ｐゴシック" w:eastAsia="ＭＳ Ｐゴシック" w:hAnsi="ＭＳ Ｐゴシック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わかりやすく伝えてください。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15517" id="_x0000_s1030" type="#_x0000_t61" style="position:absolute;left:0;text-align:left;margin-left:11.65pt;margin-top:74.3pt;width:114.75pt;height: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" adj="25804,4410" fillcolor="white [3201]" strokecolor="#c00000" strokeweight="1.5pt">
                      <v:textbox>
                        <w:txbxContent>
                          <w:p w14:paraId="5C1859F8" w14:textId="409B7F57" w:rsidR="006A3E8A" w:rsidRPr="0088142D" w:rsidRDefault="0088142D" w:rsidP="0088142D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C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具体的な器具名がわからない場合は、</w:t>
                            </w:r>
                            <w:r w:rsidR="006A3E8A" w:rsidRP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イメージ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だけでもＯＫです。できるだけ</w:t>
                            </w:r>
                            <w:r w:rsidR="006A3E8A" w:rsidRPr="0088142D">
                              <w:rPr>
                                <w:rFonts w:ascii="ＭＳ Ｐゴシック" w:eastAsia="ＭＳ Ｐゴシック" w:hAnsi="ＭＳ Ｐゴシック" w:hint="eastAsia"/>
                                <w:color w:val="C00000"/>
                                <w:sz w:val="18"/>
                                <w:szCs w:val="20"/>
                              </w:rPr>
                              <w:t>わかりやすく伝えてください。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EE26" w14:textId="77777777" w:rsidR="006A3E8A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まだ薄暗い夜明け</w:t>
            </w:r>
          </w:p>
          <w:p w14:paraId="3ABA4ABD" w14:textId="77777777" w:rsidR="006A3E8A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※役者の顔が見えるギリギリの明るさ</w:t>
            </w:r>
          </w:p>
          <w:p w14:paraId="11E93EB5" w14:textId="021CB388" w:rsidR="006A3E8A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※舞台全体的に照明が入る</w:t>
            </w:r>
          </w:p>
          <w:p w14:paraId="2CC9BAE1" w14:textId="77777777" w:rsidR="006A3E8A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※ホリゾントは下の方が白っぽく、上は暗い青</w:t>
            </w:r>
          </w:p>
          <w:p w14:paraId="67FEE184" w14:textId="14D77732" w:rsidR="004B2BB1" w:rsidRPr="00804B62" w:rsidRDefault="004B2BB1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※上手側から朝陽が当たる</w:t>
            </w:r>
          </w:p>
        </w:tc>
      </w:tr>
      <w:tr w:rsidR="006A3E8A" w:rsidRPr="00740EF9" w14:paraId="738836AC" w14:textId="77777777" w:rsidTr="00456BD3">
        <w:trPr>
          <w:trHeight w:hRule="exact" w:val="1139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0F8AE8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0509B7B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F69962C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303AE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A1010E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1B23D91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4BB272C" wp14:editId="0ADA93D6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536575</wp:posOffset>
                      </wp:positionV>
                      <wp:extent cx="180975" cy="161925"/>
                      <wp:effectExtent l="0" t="0" r="0" b="0"/>
                      <wp:wrapNone/>
                      <wp:docPr id="1391763524" name="Oval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DECA14" id="Oval 37" o:spid="_x0000_s1026" style="position:absolute;margin-left:8.5pt;margin-top:42.25pt;width:14.2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" fillcolor="white [3201]" strokecolor="#4ea72e [3209]" strokeweight="2.5pt">
                      <v:shadow color="#868686"/>
                      <v:textbox inset="5.85pt,.7pt,5.85pt,.7pt"/>
                    </v:oval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E662BD7" wp14:editId="30ACD2AA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127000</wp:posOffset>
                      </wp:positionV>
                      <wp:extent cx="1000125" cy="561975"/>
                      <wp:effectExtent l="0" t="0" r="0" b="0"/>
                      <wp:wrapNone/>
                      <wp:docPr id="71384722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61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mpd="sng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4DE0F4" id="AutoShape 8" o:spid="_x0000_s1026" style="position:absolute;margin-left:7.75pt;margin-top:10pt;width:78.75pt;height:4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" filled="f" strokecolor="#e97132 [3205]" strokeweight="1.5pt"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11A8B76" wp14:editId="2265278E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298450</wp:posOffset>
                      </wp:positionV>
                      <wp:extent cx="457200" cy="304800"/>
                      <wp:effectExtent l="0" t="0" r="0" b="0"/>
                      <wp:wrapNone/>
                      <wp:docPr id="182230654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A0023" id="Rectangle 2" o:spid="_x0000_s1026" style="position:absolute;margin-left:28pt;margin-top:23.5pt;width:36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F0C874" w14:textId="3CBB293D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946EFD1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116C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57007D10" w14:textId="77777777" w:rsidTr="00456BD3">
        <w:trPr>
          <w:trHeight w:hRule="exact" w:val="272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478A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35811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66356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A7F1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B041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1D67013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6729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43E34063" w14:textId="77777777" w:rsidTr="00456BD3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CAC19A" w14:textId="49AADAC3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8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5721547" w14:textId="7537688B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28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4A70096" w14:textId="6FC98CAF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</w:rPr>
              <w:t>21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B8FB" w14:textId="77777777" w:rsidR="006A3E8A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20"/>
                <w:szCs w:val="20"/>
              </w:rPr>
              <w:t>セリフ「灼熱の太陽だ！」</w:t>
            </w:r>
          </w:p>
          <w:p w14:paraId="473B55EA" w14:textId="0D2297D8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20"/>
                <w:szCs w:val="20"/>
              </w:rPr>
              <w:t>(CI)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BC374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D6623FD" w14:textId="487E5862" w:rsidR="006A3E8A" w:rsidRPr="00804B62" w:rsidRDefault="006A3E8A" w:rsidP="006A3E8A">
            <w:pPr>
              <w:pStyle w:val="a3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  <w:p w14:paraId="1E0435D2" w14:textId="4E203DFD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868B" w14:textId="5015AA75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真夏のハワイのような、明るい照明。</w:t>
            </w:r>
            <w:r w:rsidR="0088142D"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全体的に明るく。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上手前方から強い照明がほしい</w:t>
            </w:r>
            <w:r w:rsidR="0088142D"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。背景は青空で大きな雲。</w:t>
            </w:r>
          </w:p>
        </w:tc>
      </w:tr>
      <w:tr w:rsidR="006A3E8A" w:rsidRPr="00740EF9" w14:paraId="04593A8E" w14:textId="77777777" w:rsidTr="00456BD3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29F128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15412E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E725DA7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8CA9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4403B0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84E5E09" w14:textId="600D5CC3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BAC820C" wp14:editId="7CEEFB07">
                      <wp:simplePos x="0" y="0"/>
                      <wp:positionH relativeFrom="column">
                        <wp:posOffset>716915</wp:posOffset>
                      </wp:positionH>
                      <wp:positionV relativeFrom="paragraph">
                        <wp:posOffset>476885</wp:posOffset>
                      </wp:positionV>
                      <wp:extent cx="438150" cy="361950"/>
                      <wp:effectExtent l="38100" t="38100" r="19050" b="19050"/>
                      <wp:wrapNone/>
                      <wp:docPr id="1774748382" name="直線矢印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36195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EE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E2CE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5" o:spid="_x0000_s1026" type="#_x0000_t32" style="position:absolute;margin-left:56.45pt;margin-top:37.55pt;width:34.5pt;height:28.5pt;flip:x 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" strokecolor="#e00" strokeweight="3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A5816CF" wp14:editId="54540AAA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132080</wp:posOffset>
                      </wp:positionV>
                      <wp:extent cx="1000125" cy="561975"/>
                      <wp:effectExtent l="0" t="0" r="0" b="0"/>
                      <wp:wrapNone/>
                      <wp:docPr id="1203768010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561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mpd="sng">
                                <a:solidFill>
                                  <a:srgbClr val="E9713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7B2021" id="AutoShape 34" o:spid="_x0000_s1026" style="position:absolute;margin-left:9.25pt;margin-top:10.4pt;width:78.75pt;height:4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" filled="f" strokecolor="#e97132" strokeweight="1.5pt"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20BE92" wp14:editId="593BD555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284480</wp:posOffset>
                      </wp:positionV>
                      <wp:extent cx="457200" cy="304800"/>
                      <wp:effectExtent l="0" t="0" r="0" b="0"/>
                      <wp:wrapNone/>
                      <wp:docPr id="176843037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EA0D8" id="Rectangle 3" o:spid="_x0000_s1026" style="position:absolute;margin-left:31pt;margin-top:22.4pt;width:36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7A7D14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31D1AC4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BB60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62E0A964" w14:textId="77777777" w:rsidTr="00456BD3">
        <w:trPr>
          <w:trHeight w:hRule="exact" w:val="29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038B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1CE0E9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ED1666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1309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FAC9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B78EBE7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D28F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21880768" w14:textId="77777777" w:rsidTr="00456BD3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CF3B77" w14:textId="1D130DA5" w:rsidR="006A3E8A" w:rsidRPr="006A3E8A" w:rsidRDefault="006A3E8A" w:rsidP="006A3E8A">
            <w:pPr>
              <w:pStyle w:val="a3"/>
              <w:jc w:val="center"/>
              <w:rPr>
                <w:rFonts w:ascii="BIZ UDPゴシック" w:eastAsia="BIZ UDPゴシック" w:hAnsi="BIZ UDPゴシック"/>
                <w:spacing w:val="0"/>
                <w:sz w:val="20"/>
                <w:szCs w:val="20"/>
              </w:rPr>
            </w:pPr>
            <w:r w:rsidRPr="006A3E8A">
              <w:rPr>
                <w:rFonts w:ascii="BIZ UDPゴシック" w:eastAsia="BIZ UDPゴシック" w:hAnsi="BIZ UDPゴシック" w:hint="eastAsia"/>
                <w:spacing w:val="0"/>
                <w:sz w:val="20"/>
                <w:szCs w:val="20"/>
              </w:rPr>
              <w:t>9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C2931C7" w14:textId="1D88A783" w:rsidR="006A3E8A" w:rsidRPr="006A3E8A" w:rsidRDefault="006A3E8A" w:rsidP="006A3E8A">
            <w:pPr>
              <w:pStyle w:val="a3"/>
              <w:jc w:val="center"/>
              <w:rPr>
                <w:rFonts w:ascii="BIZ UDPゴシック" w:eastAsia="BIZ UDPゴシック" w:hAnsi="BIZ UDPゴシック"/>
                <w:spacing w:val="0"/>
                <w:sz w:val="20"/>
                <w:szCs w:val="20"/>
              </w:rPr>
            </w:pPr>
            <w:r w:rsidRPr="006A3E8A">
              <w:rPr>
                <w:rFonts w:ascii="BIZ UDPゴシック" w:eastAsia="BIZ UDPゴシック" w:hAnsi="BIZ UDPゴシック" w:hint="eastAsia"/>
                <w:spacing w:val="0"/>
                <w:sz w:val="20"/>
                <w:szCs w:val="20"/>
              </w:rPr>
              <w:t>30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3676833" w14:textId="1E8F052A" w:rsidR="006A3E8A" w:rsidRPr="006A3E8A" w:rsidRDefault="006A3E8A" w:rsidP="006A3E8A">
            <w:pPr>
              <w:pStyle w:val="a3"/>
              <w:jc w:val="center"/>
              <w:rPr>
                <w:rFonts w:ascii="BIZ UDPゴシック" w:eastAsia="BIZ UDPゴシック" w:hAnsi="BIZ UDPゴシック"/>
                <w:spacing w:val="0"/>
                <w:sz w:val="20"/>
                <w:szCs w:val="20"/>
              </w:rPr>
            </w:pPr>
            <w:r w:rsidRPr="006A3E8A">
              <w:rPr>
                <w:rFonts w:ascii="BIZ UDPゴシック" w:eastAsia="BIZ UDPゴシック" w:hAnsi="BIZ UDPゴシック" w:hint="eastAsia"/>
                <w:spacing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747" w14:textId="0E92706D" w:rsidR="006A3E8A" w:rsidRPr="006A3E8A" w:rsidRDefault="006A3E8A" w:rsidP="006A3E8A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6A3E8A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緞帳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C5B85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4FE29DD" w14:textId="2FB3BAD3" w:rsidR="006A3E8A" w:rsidRPr="00804B62" w:rsidRDefault="006A3E8A" w:rsidP="006A3E8A">
            <w:pPr>
              <w:pStyle w:val="a3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LC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C9F2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7A1F41A4" w14:textId="77777777" w:rsidTr="00456BD3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90E6FC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3FA5952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641575C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4395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4A78D4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C0A44B7" w14:textId="03049D44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FB094E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9A0D3AC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3B42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568AC5BA" w14:textId="77777777" w:rsidTr="00456BD3">
        <w:trPr>
          <w:trHeight w:hRule="exact" w:val="295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BA6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CB0794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E7C0D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DCE9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AD7C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DD85BE4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A1EC2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037872CD" w14:textId="77777777" w:rsidTr="00456BD3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D054D4" w14:textId="24A2A622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752FDD7" w14:textId="41E260A6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5E0FD1D" w14:textId="0BBBE239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3DC9" w14:textId="1F75F7D9" w:rsidR="006A3E8A" w:rsidRPr="00D00A23" w:rsidRDefault="006A3E8A" w:rsidP="006A3E8A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BD2813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02A0C70" w14:textId="1692F963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CD87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4FA7535E" w14:textId="77777777" w:rsidTr="00456BD3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D8C77D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D69D5E9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401AC6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CA37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0D60DF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24A1869" w14:textId="0BB2121B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976655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E3DC42F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4246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558A0EF0" w14:textId="77777777" w:rsidTr="00456BD3">
        <w:trPr>
          <w:trHeight w:hRule="exact" w:val="294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121E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1E1FC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77FA0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F95C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2F44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0500C76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CCA7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17571473" w14:textId="77777777" w:rsidTr="00456BD3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6BF916" w14:textId="6DF846C3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3F8A0C" w14:textId="4BEA136E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19FCC05" w14:textId="0ECC3A6D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2B79A" w14:textId="275F8E44" w:rsidR="006A3E8A" w:rsidRPr="00D00A23" w:rsidRDefault="006A3E8A" w:rsidP="006A3E8A">
            <w:pPr>
              <w:pStyle w:val="a3"/>
              <w:ind w:rightChars="-10" w:right="-21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2A7C58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0F0F6F0" w14:textId="48BA1FB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2D28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6636B300" w14:textId="77777777" w:rsidTr="00456BD3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B84D1B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372C9AA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5AF7C31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30E8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2CE43D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D3CB53A" w14:textId="17E197EE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014D55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60098DD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507BD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77052FEC" w14:textId="77777777" w:rsidTr="00456BD3">
        <w:trPr>
          <w:trHeight w:hRule="exact" w:val="320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E02EE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34EF0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804F0" w14:textId="77777777" w:rsidR="006A3E8A" w:rsidRPr="00804B62" w:rsidRDefault="006A3E8A" w:rsidP="006A3E8A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240F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281E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8E5EA7B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3398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405DF7B3" w14:textId="77777777" w:rsidTr="00456BD3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0C6B8B" w14:textId="5B261E71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868240" w14:textId="1B27A65E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33F810E" w14:textId="68BFA4F1" w:rsidR="006A3E8A" w:rsidRPr="00804B62" w:rsidRDefault="006A3E8A" w:rsidP="006A3E8A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CB94" w14:textId="77777777" w:rsidR="006A3E8A" w:rsidRPr="00804B62" w:rsidRDefault="006A3E8A" w:rsidP="006A3E8A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FCDBBD" w14:textId="77777777" w:rsidR="006A3E8A" w:rsidRPr="00804B62" w:rsidRDefault="006A3E8A" w:rsidP="006A3E8A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3869596" w14:textId="40728FA7" w:rsidR="006A3E8A" w:rsidRPr="00D00A23" w:rsidRDefault="006A3E8A" w:rsidP="006A3E8A">
            <w:pPr>
              <w:pStyle w:val="a3"/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709D" w14:textId="77777777" w:rsidR="006A3E8A" w:rsidRPr="00804B62" w:rsidRDefault="006A3E8A" w:rsidP="006A3E8A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6A3E8A" w:rsidRPr="00740EF9" w14:paraId="09E7B193" w14:textId="77777777" w:rsidTr="00456BD3">
        <w:trPr>
          <w:cantSplit/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F45E7F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CDA317D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9A94BEC" w14:textId="77777777" w:rsidR="006A3E8A" w:rsidRDefault="006A3E8A" w:rsidP="006A3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6976" w14:textId="77777777" w:rsidR="006A3E8A" w:rsidRDefault="006A3E8A" w:rsidP="006A3E8A">
            <w:pPr>
              <w:pStyle w:val="a3"/>
              <w:ind w:rightChars="-10" w:right="-21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24ADB5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28CA6E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EA90FC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13C90823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249F278" w14:textId="77777777" w:rsidR="006A3E8A" w:rsidRDefault="006A3E8A" w:rsidP="006A3E8A">
            <w:pPr>
              <w:pStyle w:val="a3"/>
              <w:rPr>
                <w:spacing w:val="0"/>
              </w:rPr>
            </w:pPr>
          </w:p>
        </w:tc>
      </w:tr>
      <w:tr w:rsidR="006A3E8A" w:rsidRPr="00C143D1" w14:paraId="0A48EEE3" w14:textId="77777777" w:rsidTr="00456BD3">
        <w:trPr>
          <w:cantSplit/>
          <w:trHeight w:hRule="exact" w:val="24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0EED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D4842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99BB42" w14:textId="77777777" w:rsidR="006A3E8A" w:rsidRPr="00C143D1" w:rsidRDefault="006A3E8A" w:rsidP="006A3E8A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9E0F" w14:textId="77777777" w:rsidR="006A3E8A" w:rsidRPr="00C143D1" w:rsidRDefault="006A3E8A" w:rsidP="006A3E8A">
            <w:pPr>
              <w:pStyle w:val="a3"/>
              <w:ind w:rightChars="-10" w:right="-21"/>
              <w:rPr>
                <w:spacing w:val="0"/>
                <w:sz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7014" w14:textId="77777777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691D85CE" w14:textId="77777777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CA3282C" w14:textId="77777777" w:rsidR="006A3E8A" w:rsidRPr="00C143D1" w:rsidRDefault="006A3E8A" w:rsidP="006A3E8A">
            <w:pPr>
              <w:pStyle w:val="a3"/>
              <w:rPr>
                <w:spacing w:val="0"/>
                <w:sz w:val="20"/>
              </w:rPr>
            </w:pPr>
          </w:p>
        </w:tc>
      </w:tr>
    </w:tbl>
    <w:p w14:paraId="2B013835" w14:textId="77777777" w:rsidR="006A3E8A" w:rsidRPr="00804B62" w:rsidRDefault="006A3E8A" w:rsidP="006A3E8A">
      <w:pPr>
        <w:pStyle w:val="a3"/>
        <w:rPr>
          <w:rFonts w:ascii="ＭＳ ゴシック" w:eastAsia="ＭＳ ゴシック" w:hAnsi="ＭＳ ゴシック"/>
          <w:spacing w:val="0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※IN・OUTの方法　</w:t>
      </w:r>
      <w:r w:rsidRPr="00804B62">
        <w:rPr>
          <w:rFonts w:ascii="ＭＳ ゴシック" w:eastAsia="ＭＳ ゴシック" w:hAnsi="ＭＳ ゴシック" w:cs="Times New Roman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ＣＩ：ぱっと明るくなる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ＦＩ：ゆっくり明るくなる</w:t>
      </w:r>
      <w:r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ＬＯ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：ライトがついたまま幕が開く</w:t>
      </w:r>
    </w:p>
    <w:p w14:paraId="68D61681" w14:textId="77777777" w:rsidR="006A3E8A" w:rsidRDefault="006A3E8A" w:rsidP="006A3E8A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pacing w:val="0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　　　　　　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ＤＯ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：暗いままで幕が開く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   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ＬＣ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：ライトがついたまま幕が下りる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</w:p>
    <w:p w14:paraId="782A371D" w14:textId="77777777" w:rsidR="006A3E8A" w:rsidRDefault="006A3E8A" w:rsidP="006A3E8A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pacing w:val="0"/>
          <w:sz w:val="18"/>
          <w:szCs w:val="22"/>
        </w:rPr>
      </w:pPr>
    </w:p>
    <w:p w14:paraId="222385CD" w14:textId="77777777" w:rsidR="006A3E8A" w:rsidRPr="006A3E8A" w:rsidRDefault="006A3E8A" w:rsidP="00C143D1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z w:val="18"/>
          <w:szCs w:val="22"/>
        </w:rPr>
      </w:pPr>
    </w:p>
    <w:sectPr w:rsidR="006A3E8A" w:rsidRPr="006A3E8A" w:rsidSect="00C143D1">
      <w:headerReference w:type="default" r:id="rId6"/>
      <w:pgSz w:w="11907" w:h="16840" w:code="9"/>
      <w:pgMar w:top="1134" w:right="680" w:bottom="907" w:left="907" w:header="720" w:footer="720" w:gutter="0"/>
      <w:pgNumType w:start="1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69E7" w14:textId="77777777" w:rsidR="00F008E2" w:rsidRDefault="00F008E2" w:rsidP="00BF750E">
      <w:r>
        <w:separator/>
      </w:r>
    </w:p>
  </w:endnote>
  <w:endnote w:type="continuationSeparator" w:id="0">
    <w:p w14:paraId="1B0BC0F2" w14:textId="77777777" w:rsidR="00F008E2" w:rsidRDefault="00F008E2" w:rsidP="00BF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0392B" w14:textId="77777777" w:rsidR="00F008E2" w:rsidRDefault="00F008E2" w:rsidP="00BF750E">
      <w:r>
        <w:separator/>
      </w:r>
    </w:p>
  </w:footnote>
  <w:footnote w:type="continuationSeparator" w:id="0">
    <w:p w14:paraId="2224447A" w14:textId="77777777" w:rsidR="00F008E2" w:rsidRDefault="00F008E2" w:rsidP="00BF7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7E16" w14:textId="38B4284F" w:rsidR="00611A6D" w:rsidRDefault="00611A6D">
    <w:pPr>
      <w:pStyle w:val="a4"/>
      <w:rPr>
        <w:rFonts w:hint="eastAsia"/>
      </w:rPr>
    </w:pPr>
    <w:r w:rsidRPr="00611A6D">
      <w:rPr>
        <w:rFonts w:ascii="ＭＳ ゴシック" w:eastAsia="ＭＳ ゴシック" w:hAnsi="ＭＳ ゴシック" w:hint="eastAsia"/>
      </w:rPr>
      <w:t>第７６回全道高等学校演劇発表大会　照明</w:t>
    </w:r>
    <w:r w:rsidR="00F035BA">
      <w:rPr>
        <w:rFonts w:ascii="ＭＳ ゴシック" w:eastAsia="ＭＳ ゴシック" w:hAnsi="ＭＳ ゴシック" w:hint="eastAsia"/>
      </w:rPr>
      <w:t>進行表(E06)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D7"/>
    <w:rsid w:val="00076DA0"/>
    <w:rsid w:val="000B1A23"/>
    <w:rsid w:val="000B6FD0"/>
    <w:rsid w:val="000E4EB9"/>
    <w:rsid w:val="001008ED"/>
    <w:rsid w:val="001269F5"/>
    <w:rsid w:val="00166C46"/>
    <w:rsid w:val="001718CD"/>
    <w:rsid w:val="00185A94"/>
    <w:rsid w:val="002724DA"/>
    <w:rsid w:val="002B0F8E"/>
    <w:rsid w:val="002D126E"/>
    <w:rsid w:val="004322F9"/>
    <w:rsid w:val="004762F3"/>
    <w:rsid w:val="004B2BB1"/>
    <w:rsid w:val="004E5FF9"/>
    <w:rsid w:val="004F47D8"/>
    <w:rsid w:val="004F612C"/>
    <w:rsid w:val="005968E5"/>
    <w:rsid w:val="00611A6D"/>
    <w:rsid w:val="006A3E8A"/>
    <w:rsid w:val="006D32F9"/>
    <w:rsid w:val="00740EF9"/>
    <w:rsid w:val="00747767"/>
    <w:rsid w:val="007B51F2"/>
    <w:rsid w:val="007D3B99"/>
    <w:rsid w:val="00804B62"/>
    <w:rsid w:val="00850875"/>
    <w:rsid w:val="0087283F"/>
    <w:rsid w:val="0088142D"/>
    <w:rsid w:val="0088629F"/>
    <w:rsid w:val="00937F5A"/>
    <w:rsid w:val="009726D7"/>
    <w:rsid w:val="0098035A"/>
    <w:rsid w:val="00A5410B"/>
    <w:rsid w:val="00BE2150"/>
    <w:rsid w:val="00BE249B"/>
    <w:rsid w:val="00BF750E"/>
    <w:rsid w:val="00C12753"/>
    <w:rsid w:val="00C143D1"/>
    <w:rsid w:val="00C25B0F"/>
    <w:rsid w:val="00C36908"/>
    <w:rsid w:val="00D00A23"/>
    <w:rsid w:val="00D46909"/>
    <w:rsid w:val="00D633A9"/>
    <w:rsid w:val="00D90EB9"/>
    <w:rsid w:val="00DA6C0E"/>
    <w:rsid w:val="00DC3D06"/>
    <w:rsid w:val="00ED701C"/>
    <w:rsid w:val="00EE13E0"/>
    <w:rsid w:val="00F008E2"/>
    <w:rsid w:val="00F035BA"/>
    <w:rsid w:val="00F053A3"/>
    <w:rsid w:val="00F2773E"/>
    <w:rsid w:val="00F72583"/>
    <w:rsid w:val="00FD5998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8F159"/>
  <w15:chartTrackingRefBased/>
  <w15:docId w15:val="{E2CC690D-93A9-482B-AF65-F6FA7D17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hAnsi="Times New Roman" w:cs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750E"/>
  </w:style>
  <w:style w:type="paragraph" w:styleId="a6">
    <w:name w:val="footer"/>
    <w:basedOn w:val="a"/>
    <w:link w:val="a7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750E"/>
  </w:style>
  <w:style w:type="paragraph" w:styleId="a8">
    <w:name w:val="Balloon Text"/>
    <w:basedOn w:val="a"/>
    <w:link w:val="a9"/>
    <w:uiPriority w:val="99"/>
    <w:semiHidden/>
    <w:unhideWhenUsed/>
    <w:rsid w:val="0088629F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8629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nanko05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38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HORIRIN</dc:creator>
  <cp:keywords/>
  <cp:lastModifiedBy>網走南ヶ丘_005</cp:lastModifiedBy>
  <cp:revision>12</cp:revision>
  <cp:lastPrinted>2024-07-29T23:17:00Z</cp:lastPrinted>
  <dcterms:created xsi:type="dcterms:W3CDTF">2026-02-02T04:47:00Z</dcterms:created>
  <dcterms:modified xsi:type="dcterms:W3CDTF">2026-07-25T04:20:00Z</dcterms:modified>
</cp:coreProperties>
</file>