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AF019" w14:textId="5B393BD4" w:rsidR="009726D7" w:rsidRPr="00804B62" w:rsidRDefault="00611A6D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 w:rsidRPr="00611A6D">
        <w:rPr>
          <w:rFonts w:ascii="ＭＳ ゴシック" w:eastAsia="ＭＳ ゴシック" w:hAnsi="ＭＳ ゴシック" w:cs="HG丸ｺﾞｼｯｸM-PRO" w:hint="eastAsia"/>
          <w:spacing w:val="0"/>
          <w:sz w:val="28"/>
          <w:szCs w:val="32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学校名（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　　　　　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高校）</w:t>
      </w:r>
      <w:r w:rsidR="009726D7" w:rsidRPr="00804B62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  </w:t>
      </w:r>
      <w:r w:rsidR="000B6FD0" w:rsidRPr="00804B62">
        <w:rPr>
          <w:rFonts w:ascii="ＭＳ ゴシック" w:eastAsia="ＭＳ ゴシック" w:hAnsi="ＭＳ ゴシック" w:cs="HG丸ｺﾞｼｯｸM-PRO" w:hint="eastAsia"/>
          <w:spacing w:val="0"/>
          <w:sz w:val="28"/>
          <w:szCs w:val="34"/>
        </w:rPr>
        <w:t xml:space="preserve">　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上演順（　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　）番</w:t>
      </w:r>
    </w:p>
    <w:p w14:paraId="2B49B8F7" w14:textId="642666F1" w:rsidR="009726D7" w:rsidRPr="00804B62" w:rsidRDefault="001F1E79">
      <w:pPr>
        <w:pStyle w:val="a3"/>
        <w:rPr>
          <w:rFonts w:ascii="ＭＳ ゴシック" w:eastAsia="ＭＳ ゴシック" w:hAnsi="ＭＳ ゴシック"/>
          <w:spacing w:val="0"/>
          <w:sz w:val="21"/>
        </w:rPr>
      </w:pPr>
      <w:r>
        <w:rPr>
          <w:rFonts w:ascii="ＭＳ ゴシック" w:eastAsia="ＭＳ ゴシック" w:hAnsi="ＭＳ ゴシック" w:cs="HG丸ｺﾞｼｯｸM-PRO" w:hint="eastAsia"/>
          <w:noProof/>
          <w:sz w:val="28"/>
          <w:szCs w:val="3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0480996" wp14:editId="30282438">
                <wp:simplePos x="0" y="0"/>
                <wp:positionH relativeFrom="column">
                  <wp:posOffset>5253355</wp:posOffset>
                </wp:positionH>
                <wp:positionV relativeFrom="paragraph">
                  <wp:posOffset>5715</wp:posOffset>
                </wp:positionV>
                <wp:extent cx="771525" cy="247650"/>
                <wp:effectExtent l="0" t="0" r="28575" b="19050"/>
                <wp:wrapNone/>
                <wp:docPr id="212012998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71525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FB0E01" w14:textId="6FD3A4F2" w:rsidR="001F1E79" w:rsidRPr="001F1E79" w:rsidRDefault="001F1E79">
                            <w:pPr>
                              <w:rPr>
                                <w:rFonts w:ascii="HG丸ｺﾞｼｯｸM-PRO" w:eastAsia="HG丸ｺﾞｼｯｸM-PRO" w:hAnsi="HG丸ｺﾞｼｯｸM-PRO"/>
                                <w:sz w:val="18"/>
                                <w:szCs w:val="20"/>
                              </w:rPr>
                            </w:pPr>
                            <w:r w:rsidRPr="001F1E79">
                              <w:rPr>
                                <w:rFonts w:ascii="HG丸ｺﾞｼｯｸM-PRO" w:eastAsia="HG丸ｺﾞｼｯｸM-PRO" w:hAnsi="HG丸ｺﾞｼｯｸM-PRO" w:hint="eastAsia"/>
                                <w:sz w:val="18"/>
                                <w:szCs w:val="20"/>
                              </w:rPr>
                              <w:t>記入しない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048099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413.65pt;margin-top:.45pt;width:60.75pt;height:19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" fillcolor="white [3201]" strokeweight=".5pt">
                <v:textbox>
                  <w:txbxContent>
                    <w:p w14:paraId="36FB0E01" w14:textId="6FD3A4F2" w:rsidR="001F1E79" w:rsidRPr="001F1E79" w:rsidRDefault="001F1E79">
                      <w:pPr>
                        <w:rPr>
                          <w:rFonts w:ascii="HG丸ｺﾞｼｯｸM-PRO" w:eastAsia="HG丸ｺﾞｼｯｸM-PRO" w:hAnsi="HG丸ｺﾞｼｯｸM-PRO"/>
                          <w:sz w:val="18"/>
                          <w:szCs w:val="20"/>
                        </w:rPr>
                      </w:pPr>
                      <w:r w:rsidRPr="001F1E79">
                        <w:rPr>
                          <w:rFonts w:ascii="HG丸ｺﾞｼｯｸM-PRO" w:eastAsia="HG丸ｺﾞｼｯｸM-PRO" w:hAnsi="HG丸ｺﾞｼｯｸM-PRO" w:hint="eastAsia"/>
                          <w:sz w:val="18"/>
                          <w:szCs w:val="20"/>
                        </w:rPr>
                        <w:t>記入しない</w:t>
                      </w:r>
                    </w:p>
                  </w:txbxContent>
                </v:textbox>
              </v:shape>
            </w:pict>
          </mc:Fallback>
        </mc:AlternateConten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 xml:space="preserve">　作品名｢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</w:t>
      </w:r>
      <w:r w:rsidR="00FD5998" w:rsidRPr="00804B62">
        <w:rPr>
          <w:rFonts w:ascii="ＭＳ ゴシック" w:eastAsia="ＭＳ ゴシック" w:hAnsi="ＭＳ ゴシック" w:cs="HG丸ｺﾞｼｯｸM-PRO" w:hint="eastAsia"/>
          <w:sz w:val="28"/>
          <w:szCs w:val="34"/>
          <w:u w:val="single" w:color="000000"/>
        </w:rPr>
        <w:t xml:space="preserve">　　　　　　　　　　　　　　　</w:t>
      </w:r>
      <w:r w:rsidR="009726D7" w:rsidRPr="00804B62">
        <w:rPr>
          <w:rFonts w:ascii="ＭＳ ゴシック" w:eastAsia="ＭＳ ゴシック" w:hAnsi="ＭＳ ゴシック" w:cs="HG丸ｺﾞｼｯｸM-PRO" w:hint="eastAsia"/>
          <w:sz w:val="28"/>
          <w:szCs w:val="34"/>
        </w:rPr>
        <w:t>｣</w:t>
      </w:r>
    </w:p>
    <w:p w14:paraId="464992F4" w14:textId="74AA7CA5" w:rsidR="009726D7" w:rsidRPr="00804B62" w:rsidRDefault="009726D7">
      <w:pPr>
        <w:pStyle w:val="a3"/>
        <w:spacing w:line="880" w:lineRule="exact"/>
        <w:rPr>
          <w:rFonts w:ascii="ＭＳ ゴシック" w:eastAsia="ＭＳ ゴシック" w:hAnsi="ＭＳ ゴシック"/>
          <w:spacing w:val="0"/>
          <w:sz w:val="21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 w:rsidR="00611A6D">
        <w:rPr>
          <w:rFonts w:ascii="ＭＳ ゴシック" w:eastAsia="ＭＳ ゴシック" w:hAnsi="ＭＳ ゴシック" w:cs="HG丸ｺﾞｼｯｸM-PRO" w:hint="eastAsia"/>
          <w:sz w:val="21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照明進行表</w:t>
      </w:r>
      <w:r w:rsidR="006C446B">
        <w:rPr>
          <w:rFonts w:ascii="ＭＳ ゴシック" w:eastAsia="ＭＳ ゴシック" w:hAnsi="ＭＳ ゴシック" w:cs="HG丸ｺﾞｼｯｸM-PRO" w:hint="eastAsia"/>
          <w:spacing w:val="3"/>
          <w:sz w:val="56"/>
          <w:szCs w:val="80"/>
        </w:rPr>
        <w:t>(E06)</w:t>
      </w:r>
      <w:r w:rsidRPr="00804B62">
        <w:rPr>
          <w:rFonts w:ascii="ＭＳ ゴシック" w:eastAsia="ＭＳ ゴシック" w:hAnsi="ＭＳ ゴシック" w:cs="HG丸ｺﾞｼｯｸM-PRO" w:hint="eastAsia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           </w:t>
      </w:r>
      <w:r w:rsidR="000B6FD0" w:rsidRPr="00804B62">
        <w:rPr>
          <w:rFonts w:ascii="ＭＳ ゴシック" w:eastAsia="ＭＳ ゴシック" w:hAnsi="ＭＳ ゴシック" w:cs="HG丸ｺﾞｼｯｸM-PRO" w:hint="eastAsia"/>
          <w:spacing w:val="0"/>
          <w:sz w:val="21"/>
        </w:rPr>
        <w:t xml:space="preserve">　　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>（Ｎｏ．　　/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Cs w:val="30"/>
        </w:rPr>
        <w:t xml:space="preserve"> </w:t>
      </w:r>
      <w:r w:rsidRPr="00804B62">
        <w:rPr>
          <w:rFonts w:ascii="ＭＳ ゴシック" w:eastAsia="ＭＳ ゴシック" w:hAnsi="ＭＳ ゴシック" w:cs="HG丸ｺﾞｼｯｸM-PRO" w:hint="eastAsia"/>
          <w:szCs w:val="30"/>
        </w:rPr>
        <w:t xml:space="preserve">　　枚中）</w:t>
      </w:r>
    </w:p>
    <w:p w14:paraId="0F976F76" w14:textId="77777777" w:rsidR="009726D7" w:rsidRPr="00804B62" w:rsidRDefault="009726D7">
      <w:pPr>
        <w:pStyle w:val="a3"/>
        <w:rPr>
          <w:rFonts w:ascii="ＭＳ ゴシック" w:eastAsia="ＭＳ ゴシック" w:hAnsi="ＭＳ ゴシック"/>
          <w:spacing w:val="0"/>
        </w:rPr>
      </w:pPr>
    </w:p>
    <w:tbl>
      <w:tblPr>
        <w:tblW w:w="10429" w:type="dxa"/>
        <w:tblInd w:w="76" w:type="dxa"/>
        <w:tblLayout w:type="fixed"/>
        <w:tblCellMar>
          <w:left w:w="15" w:type="dxa"/>
          <w:right w:w="15" w:type="dxa"/>
        </w:tblCellMar>
        <w:tblLook w:val="0000" w:firstRow="0" w:lastRow="0" w:firstColumn="0" w:lastColumn="0" w:noHBand="0" w:noVBand="0"/>
      </w:tblPr>
      <w:tblGrid>
        <w:gridCol w:w="506"/>
        <w:gridCol w:w="567"/>
        <w:gridCol w:w="567"/>
        <w:gridCol w:w="1134"/>
        <w:gridCol w:w="284"/>
        <w:gridCol w:w="1984"/>
        <w:gridCol w:w="284"/>
        <w:gridCol w:w="2835"/>
        <w:gridCol w:w="2268"/>
      </w:tblGrid>
      <w:tr w:rsidR="00804B62" w:rsidRPr="00740EF9" w14:paraId="6F6A5F08" w14:textId="77777777" w:rsidTr="00804B62">
        <w:trPr>
          <w:trHeight w:hRule="exact" w:val="334"/>
        </w:trPr>
        <w:tc>
          <w:tcPr>
            <w:tcW w:w="5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F9BCD05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No.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71519C6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頁</w:t>
            </w:r>
          </w:p>
        </w:tc>
        <w:tc>
          <w:tcPr>
            <w:tcW w:w="567" w:type="dxa"/>
            <w:vMerge w:val="restart"/>
            <w:tcBorders>
              <w:top w:val="single" w:sz="4" w:space="0" w:color="000000"/>
              <w:left w:val="nil"/>
              <w:right w:val="single" w:sz="4" w:space="0" w:color="000000"/>
            </w:tcBorders>
            <w:vAlign w:val="center"/>
          </w:tcPr>
          <w:p w14:paraId="5F8A9C6A" w14:textId="77777777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right w:val="single" w:sz="4" w:space="0" w:color="000000"/>
            </w:tcBorders>
            <w:vAlign w:val="center"/>
          </w:tcPr>
          <w:p w14:paraId="11B3AAA2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INの</w:t>
            </w:r>
          </w:p>
          <w:p w14:paraId="4F22B50E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CUE</w:t>
            </w:r>
          </w:p>
          <w:p w14:paraId="3CCDF6B8" w14:textId="2690EC95" w:rsidR="00804B62" w:rsidRPr="00804B62" w:rsidRDefault="00804B62" w:rsidP="00804B62">
            <w:pPr>
              <w:pStyle w:val="a3"/>
              <w:snapToGrid w:val="0"/>
              <w:spacing w:line="240" w:lineRule="auto"/>
              <w:ind w:rightChars="-10" w:right="-21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（FI/CI）</w:t>
            </w:r>
          </w:p>
        </w:tc>
        <w:tc>
          <w:tcPr>
            <w:tcW w:w="255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362F91" w14:textId="77777777" w:rsid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照明エリア</w:t>
            </w:r>
          </w:p>
          <w:p w14:paraId="639F8664" w14:textId="6346D98D" w:rsidR="00611A6D" w:rsidRPr="000E4EB9" w:rsidRDefault="00611A6D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w w:val="80"/>
                <w:sz w:val="18"/>
                <w:szCs w:val="22"/>
              </w:rPr>
            </w:pPr>
            <w:r w:rsidRPr="000E4EB9">
              <w:rPr>
                <w:rFonts w:ascii="ＭＳ ゴシック" w:eastAsia="ＭＳ ゴシック" w:hAnsi="ＭＳ ゴシック" w:cs="HG丸ｺﾞｼｯｸM-PRO" w:hint="eastAsia"/>
                <w:w w:val="80"/>
                <w:sz w:val="18"/>
                <w:szCs w:val="22"/>
              </w:rPr>
              <w:t>（詳細は「照明エリア図」に記載）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A0B6912" w14:textId="113E803E" w:rsidR="00804B62" w:rsidRPr="00804B62" w:rsidRDefault="00804B62" w:rsidP="000B6FD0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 xml:space="preserve">照明内容　</w:t>
            </w: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66"/>
                <w:sz w:val="18"/>
                <w:szCs w:val="22"/>
              </w:rPr>
              <w:t>※(A)(B)はどちらかでよい。(B)を(A)の補足に使ってもよい。</w:t>
            </w:r>
          </w:p>
        </w:tc>
      </w:tr>
      <w:tr w:rsidR="00804B62" w:rsidRPr="00740EF9" w14:paraId="55192781" w14:textId="77777777" w:rsidTr="00804B62">
        <w:trPr>
          <w:trHeight w:hRule="exact" w:val="637"/>
        </w:trPr>
        <w:tc>
          <w:tcPr>
            <w:tcW w:w="5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8031B1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FF314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311A8A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1134" w:type="dxa"/>
            <w:vMerge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77F5221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552" w:type="dxa"/>
            <w:gridSpan w:val="3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7E8F75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F8230EE" w14:textId="24CDA694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/>
                <w:spacing w:val="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sz w:val="18"/>
                <w:szCs w:val="22"/>
              </w:rPr>
              <w:t>（Ａ）照明機器</w:t>
            </w:r>
          </w:p>
          <w:p w14:paraId="445262AE" w14:textId="6ED9A961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pacing w:val="0"/>
                <w:w w:val="90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pacing w:val="0"/>
                <w:w w:val="90"/>
                <w:sz w:val="18"/>
                <w:szCs w:val="22"/>
              </w:rPr>
              <w:t>(色/明るさ(%) 等も明記すること)</w:t>
            </w:r>
          </w:p>
        </w:tc>
        <w:tc>
          <w:tcPr>
            <w:tcW w:w="2268" w:type="dxa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08B9F" w14:textId="727D3E0F" w:rsidR="00804B62" w:rsidRPr="00804B62" w:rsidRDefault="00804B62" w:rsidP="00804B62">
            <w:pPr>
              <w:pStyle w:val="a3"/>
              <w:snapToGrid w:val="0"/>
              <w:spacing w:line="240" w:lineRule="auto"/>
              <w:jc w:val="center"/>
              <w:rPr>
                <w:rFonts w:ascii="ＭＳ ゴシック" w:eastAsia="ＭＳ ゴシック" w:hAnsi="ＭＳ ゴシック" w:cs="HG丸ｺﾞｼｯｸM-PRO"/>
                <w:sz w:val="18"/>
                <w:szCs w:val="22"/>
              </w:rPr>
            </w:pPr>
            <w:r w:rsidRPr="00804B62">
              <w:rPr>
                <w:rFonts w:ascii="ＭＳ ゴシック" w:eastAsia="ＭＳ ゴシック" w:hAnsi="ＭＳ ゴシック" w:cs="HG丸ｺﾞｼｯｸM-PRO" w:hint="eastAsia"/>
                <w:sz w:val="18"/>
                <w:szCs w:val="22"/>
              </w:rPr>
              <w:t>（Ｂ）シーンのイメージ</w:t>
            </w:r>
          </w:p>
        </w:tc>
      </w:tr>
      <w:tr w:rsidR="00804B62" w:rsidRPr="00740EF9" w14:paraId="5C6786BA" w14:textId="77777777" w:rsidTr="00804B62">
        <w:trPr>
          <w:trHeight w:hRule="exact" w:val="379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ECCAD0A" w14:textId="0D437A19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D1751A4" w14:textId="1AFA3EAF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A3E7D5" w14:textId="16782A44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B27D0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501958B" w14:textId="447ECDD4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8D2D40E" w14:textId="65788C2A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DFFC5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1C2A8316" w14:textId="77777777" w:rsidTr="00804B62">
        <w:trPr>
          <w:trHeight w:hRule="exact" w:val="1139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AA87161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12479D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75246C7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2118A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A71F3C4" w14:textId="742342AE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00A19E3E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34063B3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83DA630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D74C7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29943AF9" w14:textId="77777777" w:rsidTr="00804B62">
        <w:trPr>
          <w:trHeight w:hRule="exact" w:val="272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3AA67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FDCE8DE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8DE5003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4D6D3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041E0" w14:textId="3B278638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4BDC36D2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FE749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71FEBCD1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6A72991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5F2619D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E9797E0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DCE03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8AA7665" w14:textId="2FC25D9B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5E8CCAA5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7007E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07A9BC5B" w14:textId="77777777" w:rsidTr="00804B62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49E9EA7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43948E7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4AEB6C4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6AFCB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3DA61F72" w14:textId="3125269A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291132A1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3D018A4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14E105D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68FE3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2109CF7" w14:textId="77777777" w:rsidTr="00804B62">
        <w:trPr>
          <w:trHeight w:hRule="exact" w:val="29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ABB45F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73354A9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743C16C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63455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0009C" w14:textId="27D2F463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704393C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14A775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4B0B16EB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26293FC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AD405BB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2ECD94F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7B58B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987A3" w14:textId="1A428DD4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5CB54D2F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5EDD2A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60CC0672" w14:textId="77777777" w:rsidTr="00804B62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37B0B78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273A2C2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937ADBD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0544E6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78110D83" w14:textId="080C39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1406356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E2FA0C0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436BCAA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0BA93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2B1FA9AD" w14:textId="77777777" w:rsidTr="00804B62">
        <w:trPr>
          <w:trHeight w:hRule="exact" w:val="295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2027F9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AA25CC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478A846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3567E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DC62DE" w14:textId="5D310E02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28C9BC89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529E19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6876EEBB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8BD24CB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B397384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3611347E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E045E5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D179FB0" w14:textId="3B49EB9A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1E55FB9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3208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322A8545" w14:textId="77777777" w:rsidTr="00804B62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B16535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18483F5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03C748D1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A2DBF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0F412251" w14:textId="3FE6189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50CE2D3B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0AA05EE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65B2389A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324E2E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1C42C331" w14:textId="77777777" w:rsidTr="00804B62">
        <w:trPr>
          <w:trHeight w:hRule="exact" w:val="294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77788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4C154DD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7E18A2C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2A77D9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EA116" w14:textId="2DC9F0DF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5EF6A06F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59B31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769F886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846FA1B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65F5A656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1BFB2ADA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15C9AB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DA7BF78" w14:textId="73449BB1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77692300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70B0FC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A28E71B" w14:textId="77777777" w:rsidTr="00804B62">
        <w:trPr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17700EEA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40F8DF81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26A3300E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5F14E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5D775AE8" w14:textId="20E65C0C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46E75D9B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34FEEFA8" w14:textId="77777777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333CCC89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7F68B4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6E36761" w14:textId="77777777" w:rsidTr="00804B62">
        <w:trPr>
          <w:trHeight w:hRule="exact" w:val="320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36E387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AC3A163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4E1329CE" w14:textId="77777777" w:rsidR="00804B62" w:rsidRPr="00804B62" w:rsidRDefault="00804B62" w:rsidP="00804B62">
            <w:pPr>
              <w:pStyle w:val="a3"/>
              <w:wordWrap/>
              <w:spacing w:line="240" w:lineRule="auto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B5E7EB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7B1AE" w14:textId="21E718FA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03A844FE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B8383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2CBBA82" w14:textId="77777777" w:rsidTr="00804B62">
        <w:trPr>
          <w:trHeight w:hRule="exact" w:val="381"/>
        </w:trPr>
        <w:tc>
          <w:tcPr>
            <w:tcW w:w="506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D01DA10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7B17923E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567" w:type="dxa"/>
            <w:vMerge w:val="restart"/>
            <w:tcBorders>
              <w:top w:val="nil"/>
              <w:left w:val="nil"/>
              <w:bottom w:val="nil"/>
              <w:right w:val="single" w:sz="4" w:space="0" w:color="000000"/>
            </w:tcBorders>
            <w:vAlign w:val="center"/>
          </w:tcPr>
          <w:p w14:paraId="52524D3B" w14:textId="77777777" w:rsidR="00804B62" w:rsidRPr="00804B62" w:rsidRDefault="00804B62" w:rsidP="00804B62">
            <w:pPr>
              <w:pStyle w:val="a3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A5C59" w14:textId="77777777" w:rsidR="00804B62" w:rsidRPr="00804B62" w:rsidRDefault="00804B62" w:rsidP="00804B62">
            <w:pPr>
              <w:pStyle w:val="a3"/>
              <w:ind w:rightChars="-10" w:right="-21"/>
              <w:jc w:val="center"/>
              <w:rPr>
                <w:rFonts w:ascii="HG丸ｺﾞｼｯｸM-PRO" w:eastAsia="HG丸ｺﾞｼｯｸM-PRO" w:hAnsi="HG丸ｺﾞｼｯｸM-PRO"/>
                <w:spacing w:val="0"/>
                <w:sz w:val="20"/>
                <w:szCs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69C240" w14:textId="128EE596" w:rsidR="00804B62" w:rsidRPr="00804B62" w:rsidRDefault="00804B62" w:rsidP="00804B62">
            <w:pPr>
              <w:pStyle w:val="a3"/>
              <w:rPr>
                <w:rFonts w:ascii="HG丸ｺﾞｼｯｸM-PRO" w:eastAsia="HG丸ｺﾞｼｯｸM-PRO" w:hAnsi="HG丸ｺﾞｼｯｸM-PRO"/>
                <w:spacing w:val="0"/>
              </w:rPr>
            </w:pP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  <w:vAlign w:val="center"/>
          </w:tcPr>
          <w:p w14:paraId="064DE7B9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BF48D8" w14:textId="77777777" w:rsidR="00804B62" w:rsidRPr="00804B62" w:rsidRDefault="00804B62" w:rsidP="00804B62">
            <w:pPr>
              <w:pStyle w:val="a3"/>
              <w:snapToGrid w:val="0"/>
              <w:spacing w:line="240" w:lineRule="auto"/>
              <w:rPr>
                <w:rFonts w:ascii="HG丸ｺﾞｼｯｸM-PRO" w:eastAsia="HG丸ｺﾞｼｯｸM-PRO" w:hAnsi="HG丸ｺﾞｼｯｸM-PRO"/>
                <w:spacing w:val="0"/>
                <w:sz w:val="18"/>
                <w:szCs w:val="18"/>
              </w:rPr>
            </w:pPr>
          </w:p>
        </w:tc>
      </w:tr>
      <w:tr w:rsidR="00804B62" w:rsidRPr="00740EF9" w14:paraId="5E2967D7" w14:textId="77777777" w:rsidTr="00804B62">
        <w:trPr>
          <w:cantSplit/>
          <w:trHeight w:hRule="exact" w:val="1143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CBEE68A" w14:textId="77777777" w:rsidR="00804B62" w:rsidRDefault="00804B62" w:rsidP="00804B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729F29C0" w14:textId="77777777" w:rsidR="00804B62" w:rsidRDefault="00804B62" w:rsidP="00804B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5F11A10F" w14:textId="77777777" w:rsidR="00804B62" w:rsidRDefault="00804B62" w:rsidP="00804B62">
            <w:pPr>
              <w:pStyle w:val="a3"/>
              <w:wordWrap/>
              <w:spacing w:line="240" w:lineRule="auto"/>
              <w:rPr>
                <w:spacing w:val="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DBB6B" w14:textId="77777777" w:rsidR="00804B62" w:rsidRDefault="00804B62" w:rsidP="00804B62">
            <w:pPr>
              <w:pStyle w:val="a3"/>
              <w:ind w:rightChars="-10" w:right="-21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single" w:sz="4" w:space="0" w:color="000000"/>
              <w:bottom w:val="nil"/>
              <w:right w:val="nil"/>
            </w:tcBorders>
          </w:tcPr>
          <w:p w14:paraId="425CB575" w14:textId="1B85864B" w:rsidR="00804B62" w:rsidRDefault="00804B62" w:rsidP="00804B62">
            <w:pPr>
              <w:pStyle w:val="a3"/>
              <w:rPr>
                <w:spacing w:val="0"/>
              </w:rPr>
            </w:pPr>
          </w:p>
        </w:tc>
        <w:tc>
          <w:tcPr>
            <w:tcW w:w="1984" w:type="dxa"/>
            <w:tcBorders>
              <w:top w:val="single" w:sz="12" w:space="0" w:color="000000"/>
              <w:left w:val="single" w:sz="12" w:space="0" w:color="000000"/>
              <w:bottom w:val="nil"/>
              <w:right w:val="single" w:sz="12" w:space="0" w:color="000000"/>
            </w:tcBorders>
          </w:tcPr>
          <w:p w14:paraId="79AA30C0" w14:textId="77777777" w:rsidR="00804B62" w:rsidRDefault="00804B62" w:rsidP="00804B62">
            <w:pPr>
              <w:pStyle w:val="a3"/>
              <w:rPr>
                <w:spacing w:val="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111D417F" w14:textId="77777777" w:rsidR="00804B62" w:rsidRDefault="00804B62" w:rsidP="00804B62">
            <w:pPr>
              <w:pStyle w:val="a3"/>
              <w:rPr>
                <w:spacing w:val="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2A664F79" w14:textId="77777777" w:rsidR="00804B62" w:rsidRDefault="00804B62" w:rsidP="00804B62">
            <w:pPr>
              <w:pStyle w:val="a3"/>
              <w:rPr>
                <w:spacing w:val="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203A07C" w14:textId="77777777" w:rsidR="00804B62" w:rsidRDefault="00804B62" w:rsidP="00804B62">
            <w:pPr>
              <w:pStyle w:val="a3"/>
              <w:rPr>
                <w:spacing w:val="0"/>
              </w:rPr>
            </w:pPr>
          </w:p>
        </w:tc>
      </w:tr>
      <w:tr w:rsidR="00804B62" w:rsidRPr="00C143D1" w14:paraId="77EFA31F" w14:textId="77777777" w:rsidTr="00804B62">
        <w:trPr>
          <w:cantSplit/>
          <w:trHeight w:hRule="exact" w:val="247"/>
        </w:trPr>
        <w:tc>
          <w:tcPr>
            <w:tcW w:w="50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818C9A" w14:textId="77777777" w:rsidR="00804B62" w:rsidRPr="00C143D1" w:rsidRDefault="00804B62" w:rsidP="00804B62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05FBE690" w14:textId="77777777" w:rsidR="00804B62" w:rsidRPr="00C143D1" w:rsidRDefault="00804B62" w:rsidP="00804B62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567" w:type="dxa"/>
            <w:vMerge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2BC8C41B" w14:textId="77777777" w:rsidR="00804B62" w:rsidRPr="00C143D1" w:rsidRDefault="00804B62" w:rsidP="00804B62">
            <w:pPr>
              <w:pStyle w:val="a3"/>
              <w:wordWrap/>
              <w:spacing w:line="240" w:lineRule="auto"/>
              <w:rPr>
                <w:spacing w:val="0"/>
                <w:sz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42D54" w14:textId="77777777" w:rsidR="00804B62" w:rsidRPr="00C143D1" w:rsidRDefault="00804B62" w:rsidP="00804B62">
            <w:pPr>
              <w:pStyle w:val="a3"/>
              <w:ind w:rightChars="-10" w:right="-21"/>
              <w:rPr>
                <w:spacing w:val="0"/>
                <w:sz w:val="20"/>
              </w:rPr>
            </w:pPr>
          </w:p>
        </w:tc>
        <w:tc>
          <w:tcPr>
            <w:tcW w:w="2552" w:type="dxa"/>
            <w:gridSpan w:val="3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81693" w14:textId="2E8BDF59" w:rsidR="00804B62" w:rsidRPr="00C143D1" w:rsidRDefault="00804B62" w:rsidP="00804B62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835" w:type="dxa"/>
            <w:vMerge/>
            <w:tcBorders>
              <w:top w:val="single" w:sz="4" w:space="0" w:color="000000"/>
              <w:left w:val="nil"/>
              <w:bottom w:val="single" w:sz="4" w:space="0" w:color="000000"/>
              <w:right w:val="dashed" w:sz="4" w:space="0" w:color="000000"/>
            </w:tcBorders>
          </w:tcPr>
          <w:p w14:paraId="4726EC47" w14:textId="77777777" w:rsidR="00804B62" w:rsidRPr="00C143D1" w:rsidRDefault="00804B62" w:rsidP="00804B62">
            <w:pPr>
              <w:pStyle w:val="a3"/>
              <w:rPr>
                <w:spacing w:val="0"/>
                <w:sz w:val="20"/>
              </w:rPr>
            </w:pPr>
          </w:p>
        </w:tc>
        <w:tc>
          <w:tcPr>
            <w:tcW w:w="2268" w:type="dxa"/>
            <w:vMerge/>
            <w:tcBorders>
              <w:top w:val="single" w:sz="4" w:space="0" w:color="000000"/>
              <w:left w:val="dashed" w:sz="4" w:space="0" w:color="000000"/>
              <w:bottom w:val="single" w:sz="4" w:space="0" w:color="000000"/>
              <w:right w:val="single" w:sz="4" w:space="0" w:color="000000"/>
            </w:tcBorders>
          </w:tcPr>
          <w:p w14:paraId="3B4348B1" w14:textId="77777777" w:rsidR="00804B62" w:rsidRPr="00C143D1" w:rsidRDefault="00804B62" w:rsidP="00804B62">
            <w:pPr>
              <w:pStyle w:val="a3"/>
              <w:rPr>
                <w:spacing w:val="0"/>
                <w:sz w:val="20"/>
              </w:rPr>
            </w:pPr>
          </w:p>
        </w:tc>
      </w:tr>
    </w:tbl>
    <w:p w14:paraId="3F51D02D" w14:textId="4A189B5D" w:rsidR="009726D7" w:rsidRPr="00804B62" w:rsidRDefault="009726D7">
      <w:pPr>
        <w:pStyle w:val="a3"/>
        <w:rPr>
          <w:rFonts w:ascii="ＭＳ ゴシック" w:eastAsia="ＭＳ ゴシック" w:hAnsi="ＭＳ ゴシック"/>
          <w:spacing w:val="0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※IN・OUTの方法　</w:t>
      </w:r>
      <w:r w:rsidRPr="00804B62">
        <w:rPr>
          <w:rFonts w:ascii="ＭＳ ゴシック" w:eastAsia="ＭＳ ゴシック" w:hAnsi="ＭＳ ゴシック" w:cs="Times New Roman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ＣＩ：ぱっと明るくなる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　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ＦＩ：ゆっくり明るくなる</w:t>
      </w:r>
      <w:r w:rsid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ＬＯ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="00804B62"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：ライトがついたまま幕が開く</w:t>
      </w:r>
    </w:p>
    <w:p w14:paraId="227B8A90" w14:textId="2625111A" w:rsidR="009726D7" w:rsidRPr="00804B62" w:rsidRDefault="009726D7" w:rsidP="00C143D1">
      <w:pPr>
        <w:pStyle w:val="a3"/>
        <w:snapToGrid w:val="0"/>
        <w:spacing w:line="240" w:lineRule="auto"/>
        <w:rPr>
          <w:rFonts w:ascii="ＭＳ ゴシック" w:eastAsia="ＭＳ ゴシック" w:hAnsi="ＭＳ ゴシック" w:cs="HG丸ｺﾞｼｯｸM-PRO"/>
          <w:sz w:val="18"/>
          <w:szCs w:val="22"/>
        </w:rPr>
      </w:pP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　　　　　　　　　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ab/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ＤＯ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：暗いままで幕が開く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   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 xml:space="preserve">　</w:t>
      </w:r>
      <w:r w:rsidR="00804B62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ＬＣ</w:t>
      </w:r>
      <w:r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  </w:t>
      </w:r>
      <w:r w:rsidRPr="00804B62">
        <w:rPr>
          <w:rFonts w:ascii="ＭＳ ゴシック" w:eastAsia="ＭＳ ゴシック" w:hAnsi="ＭＳ ゴシック" w:cs="HG丸ｺﾞｼｯｸM-PRO" w:hint="eastAsia"/>
          <w:sz w:val="18"/>
          <w:szCs w:val="22"/>
        </w:rPr>
        <w:t>：ライトがついたまま幕が下りる</w:t>
      </w:r>
      <w:r w:rsidR="00C143D1" w:rsidRPr="00804B62">
        <w:rPr>
          <w:rFonts w:ascii="ＭＳ ゴシック" w:eastAsia="ＭＳ ゴシック" w:hAnsi="ＭＳ ゴシック" w:cs="HG丸ｺﾞｼｯｸM-PRO" w:hint="eastAsia"/>
          <w:spacing w:val="0"/>
          <w:sz w:val="18"/>
          <w:szCs w:val="22"/>
        </w:rPr>
        <w:t xml:space="preserve">　</w:t>
      </w:r>
    </w:p>
    <w:sectPr w:rsidR="009726D7" w:rsidRPr="00804B62" w:rsidSect="00C143D1">
      <w:headerReference w:type="default" r:id="rId6"/>
      <w:pgSz w:w="11907" w:h="16840" w:code="9"/>
      <w:pgMar w:top="1134" w:right="680" w:bottom="907" w:left="907" w:header="720" w:footer="720" w:gutter="0"/>
      <w:pgNumType w:start="11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1F765C" w14:textId="77777777" w:rsidR="00305CA4" w:rsidRDefault="00305CA4" w:rsidP="00BF750E">
      <w:r>
        <w:separator/>
      </w:r>
    </w:p>
  </w:endnote>
  <w:endnote w:type="continuationSeparator" w:id="0">
    <w:p w14:paraId="6F42FC6E" w14:textId="77777777" w:rsidR="00305CA4" w:rsidRDefault="00305CA4" w:rsidP="00BF7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37B1BB" w14:textId="77777777" w:rsidR="00305CA4" w:rsidRDefault="00305CA4" w:rsidP="00BF750E">
      <w:r>
        <w:separator/>
      </w:r>
    </w:p>
  </w:footnote>
  <w:footnote w:type="continuationSeparator" w:id="0">
    <w:p w14:paraId="21767145" w14:textId="77777777" w:rsidR="00305CA4" w:rsidRDefault="00305CA4" w:rsidP="00BF7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631FE1" w14:textId="7DBA7E1B" w:rsidR="00611A6D" w:rsidRPr="00611A6D" w:rsidRDefault="00611A6D">
    <w:pPr>
      <w:pStyle w:val="a4"/>
      <w:rPr>
        <w:rFonts w:ascii="ＭＳ ゴシック" w:eastAsia="ＭＳ ゴシック" w:hAnsi="ＭＳ ゴシック" w:hint="eastAsia"/>
      </w:rPr>
    </w:pPr>
    <w:r w:rsidRPr="00611A6D">
      <w:rPr>
        <w:rFonts w:ascii="ＭＳ ゴシック" w:eastAsia="ＭＳ ゴシック" w:hAnsi="ＭＳ ゴシック" w:hint="eastAsia"/>
      </w:rPr>
      <w:t>第７６回全道高等学校演劇発表大会　照明</w:t>
    </w:r>
    <w:r w:rsidR="006C446B">
      <w:rPr>
        <w:rFonts w:ascii="ＭＳ ゴシック" w:eastAsia="ＭＳ ゴシック" w:hAnsi="ＭＳ ゴシック" w:hint="eastAsia"/>
      </w:rPr>
      <w:t>進行表(E06)</w:t>
    </w:r>
  </w:p>
  <w:p w14:paraId="09BC7E16" w14:textId="77777777" w:rsidR="00611A6D" w:rsidRDefault="00611A6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attachedTemplate r:id="rId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26D7"/>
    <w:rsid w:val="00076DA0"/>
    <w:rsid w:val="000B6FD0"/>
    <w:rsid w:val="000E4EB9"/>
    <w:rsid w:val="001269F5"/>
    <w:rsid w:val="00166C46"/>
    <w:rsid w:val="001718CD"/>
    <w:rsid w:val="00185A94"/>
    <w:rsid w:val="001D315E"/>
    <w:rsid w:val="001F1E79"/>
    <w:rsid w:val="002B0F8E"/>
    <w:rsid w:val="002B5419"/>
    <w:rsid w:val="002D126E"/>
    <w:rsid w:val="00305CA4"/>
    <w:rsid w:val="004322F9"/>
    <w:rsid w:val="004762F3"/>
    <w:rsid w:val="004E5FF9"/>
    <w:rsid w:val="004F47D8"/>
    <w:rsid w:val="00541078"/>
    <w:rsid w:val="005968E5"/>
    <w:rsid w:val="00611A6D"/>
    <w:rsid w:val="006C446B"/>
    <w:rsid w:val="006D32F9"/>
    <w:rsid w:val="00740EF9"/>
    <w:rsid w:val="00747767"/>
    <w:rsid w:val="007B51F2"/>
    <w:rsid w:val="00804B62"/>
    <w:rsid w:val="0088629F"/>
    <w:rsid w:val="00937F5A"/>
    <w:rsid w:val="009726D7"/>
    <w:rsid w:val="00A5410B"/>
    <w:rsid w:val="00BE2150"/>
    <w:rsid w:val="00BF750E"/>
    <w:rsid w:val="00C143D1"/>
    <w:rsid w:val="00C36908"/>
    <w:rsid w:val="00D46909"/>
    <w:rsid w:val="00D633A9"/>
    <w:rsid w:val="00D90EB9"/>
    <w:rsid w:val="00DC3D06"/>
    <w:rsid w:val="00EE13E0"/>
    <w:rsid w:val="00F72583"/>
    <w:rsid w:val="00FD5998"/>
    <w:rsid w:val="00FF73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AE8F159"/>
  <w15:chartTrackingRefBased/>
  <w15:docId w15:val="{E2CC690D-93A9-482B-AF65-F6FA7D1720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pPr>
      <w:widowControl w:val="0"/>
      <w:wordWrap w:val="0"/>
      <w:autoSpaceDE w:val="0"/>
      <w:autoSpaceDN w:val="0"/>
      <w:adjustRightInd w:val="0"/>
      <w:spacing w:line="381" w:lineRule="exact"/>
      <w:jc w:val="both"/>
    </w:pPr>
    <w:rPr>
      <w:rFonts w:ascii="Times New Roman" w:hAnsi="Times New Roman" w:cs="ＭＳ 明朝"/>
      <w:spacing w:val="1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BF750E"/>
  </w:style>
  <w:style w:type="paragraph" w:styleId="a6">
    <w:name w:val="footer"/>
    <w:basedOn w:val="a"/>
    <w:link w:val="a7"/>
    <w:uiPriority w:val="99"/>
    <w:unhideWhenUsed/>
    <w:rsid w:val="00BF750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BF750E"/>
  </w:style>
  <w:style w:type="paragraph" w:styleId="a8">
    <w:name w:val="Balloon Text"/>
    <w:basedOn w:val="a"/>
    <w:link w:val="a9"/>
    <w:uiPriority w:val="99"/>
    <w:semiHidden/>
    <w:unhideWhenUsed/>
    <w:rsid w:val="0088629F"/>
    <w:rPr>
      <w:rFonts w:ascii="游ゴシック Light" w:eastAsia="游ゴシック Light" w:hAnsi="游ゴシック Light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88629F"/>
    <w:rPr>
      <w:rFonts w:ascii="游ゴシック Light" w:eastAsia="游ゴシック Light" w:hAnsi="游ゴシック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23nanko05\Documents\RTF8READ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RTF8READ</Template>
  <TotalTime>6</TotalTime>
  <Pages>1</Pages>
  <Words>76</Words>
  <Characters>437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HORIRIN</dc:creator>
  <cp:keywords/>
  <cp:lastModifiedBy>網走南ヶ丘_005</cp:lastModifiedBy>
  <cp:revision>5</cp:revision>
  <cp:lastPrinted>2024-07-29T23:17:00Z</cp:lastPrinted>
  <dcterms:created xsi:type="dcterms:W3CDTF">2026-02-02T03:16:00Z</dcterms:created>
  <dcterms:modified xsi:type="dcterms:W3CDTF">2026-07-24T01:48:00Z</dcterms:modified>
</cp:coreProperties>
</file>