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0" w:type="auto"/>
        <w:tblInd w:w="9" w:type="dxa"/>
        <w:tblLook w:val="04A0" w:firstRow="1" w:lastRow="0" w:firstColumn="1" w:lastColumn="0" w:noHBand="0" w:noVBand="1"/>
      </w:tblPr>
      <w:tblGrid>
        <w:gridCol w:w="5151"/>
        <w:gridCol w:w="5150"/>
      </w:tblGrid>
      <w:tr w:rsidR="008E2E55" w14:paraId="1AB98868" w14:textId="77777777" w:rsidTr="008E2E55">
        <w:tc>
          <w:tcPr>
            <w:tcW w:w="5259" w:type="dxa"/>
          </w:tcPr>
          <w:p w14:paraId="4BA5D370" w14:textId="76365FA5" w:rsidR="008E2E55" w:rsidRDefault="008E2E55">
            <w:pPr>
              <w:pStyle w:val="a3"/>
              <w:rPr>
                <w:rFonts w:ascii="HG丸ｺﾞｼｯｸM-PRO" w:eastAsia="HG丸ｺﾞｼｯｸM-PRO" w:hAnsi="HG丸ｺﾞｼｯｸM-PRO" w:cs="HG丸ｺﾞｼｯｸM-PRO"/>
                <w:spacing w:val="0"/>
                <w:sz w:val="28"/>
                <w:szCs w:val="30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spacing w:val="0"/>
                <w:sz w:val="28"/>
                <w:szCs w:val="30"/>
              </w:rPr>
              <w:t>学校名（　　　　　　　　　　　）</w:t>
            </w:r>
          </w:p>
        </w:tc>
        <w:tc>
          <w:tcPr>
            <w:tcW w:w="5259" w:type="dxa"/>
          </w:tcPr>
          <w:p w14:paraId="33AD4EEC" w14:textId="08B837D5" w:rsidR="008E2E55" w:rsidRDefault="008E2E55">
            <w:pPr>
              <w:pStyle w:val="a3"/>
              <w:rPr>
                <w:rFonts w:ascii="HG丸ｺﾞｼｯｸM-PRO" w:eastAsia="HG丸ｺﾞｼｯｸM-PRO" w:hAnsi="HG丸ｺﾞｼｯｸM-PRO" w:cs="HG丸ｺﾞｼｯｸM-PRO"/>
                <w:spacing w:val="0"/>
                <w:sz w:val="28"/>
                <w:szCs w:val="30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spacing w:val="0"/>
                <w:sz w:val="28"/>
                <w:szCs w:val="30"/>
              </w:rPr>
              <w:t>上演順（　　　　）</w:t>
            </w:r>
            <w:r w:rsidRPr="008E2E55">
              <w:rPr>
                <w:rFonts w:ascii="HG丸ｺﾞｼｯｸM-PRO" w:eastAsia="HG丸ｺﾞｼｯｸM-PRO" w:hAnsi="HG丸ｺﾞｼｯｸM-PRO" w:cs="HG丸ｺﾞｼｯｸM-PRO" w:hint="eastAsia"/>
                <w:spacing w:val="0"/>
                <w:sz w:val="20"/>
                <w:szCs w:val="21"/>
              </w:rPr>
              <w:t>←記入しない</w:t>
            </w:r>
          </w:p>
        </w:tc>
      </w:tr>
      <w:tr w:rsidR="008E2E55" w14:paraId="02FF397C" w14:textId="77777777" w:rsidTr="00870873">
        <w:tc>
          <w:tcPr>
            <w:tcW w:w="10518" w:type="dxa"/>
            <w:gridSpan w:val="2"/>
          </w:tcPr>
          <w:p w14:paraId="15BCB1D7" w14:textId="303B5E76" w:rsidR="008E2E55" w:rsidRDefault="008E2E55">
            <w:pPr>
              <w:pStyle w:val="a3"/>
              <w:rPr>
                <w:rFonts w:ascii="HG丸ｺﾞｼｯｸM-PRO" w:eastAsia="HG丸ｺﾞｼｯｸM-PRO" w:hAnsi="HG丸ｺﾞｼｯｸM-PRO" w:cs="HG丸ｺﾞｼｯｸM-PRO"/>
                <w:spacing w:val="0"/>
                <w:sz w:val="28"/>
                <w:szCs w:val="30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spacing w:val="0"/>
                <w:sz w:val="28"/>
                <w:szCs w:val="30"/>
              </w:rPr>
              <w:t>作品名（　　　　　　　　　　　　　　　　　　　　）</w:t>
            </w:r>
          </w:p>
        </w:tc>
      </w:tr>
    </w:tbl>
    <w:p w14:paraId="4F2386AF" w14:textId="77777777" w:rsidR="008E2E55" w:rsidRDefault="008E2E55">
      <w:pPr>
        <w:pStyle w:val="a3"/>
        <w:rPr>
          <w:rFonts w:ascii="HG丸ｺﾞｼｯｸM-PRO" w:eastAsia="HG丸ｺﾞｼｯｸM-PRO" w:hAnsi="HG丸ｺﾞｼｯｸM-PRO" w:cs="HG丸ｺﾞｼｯｸM-PRO"/>
          <w:spacing w:val="0"/>
          <w:sz w:val="28"/>
          <w:szCs w:val="30"/>
        </w:rPr>
      </w:pPr>
    </w:p>
    <w:p w14:paraId="628CBE49" w14:textId="705571E3" w:rsidR="009726D7" w:rsidRPr="000B6FD0" w:rsidRDefault="009726D7">
      <w:pPr>
        <w:pStyle w:val="a3"/>
        <w:spacing w:line="880" w:lineRule="exact"/>
        <w:rPr>
          <w:spacing w:val="0"/>
          <w:sz w:val="21"/>
        </w:rPr>
      </w:pPr>
      <w:r w:rsidRPr="000B6FD0">
        <w:rPr>
          <w:rFonts w:ascii="HG丸ｺﾞｼｯｸM-PRO" w:eastAsia="HG丸ｺﾞｼｯｸM-PRO" w:hAnsi="HG丸ｺﾞｼｯｸM-PRO" w:cs="HG丸ｺﾞｼｯｸM-PRO" w:hint="eastAsia"/>
          <w:spacing w:val="0"/>
          <w:sz w:val="21"/>
        </w:rPr>
        <w:t xml:space="preserve">  </w:t>
      </w:r>
      <w:r w:rsidRPr="000B6FD0">
        <w:rPr>
          <w:rFonts w:ascii="HG丸ｺﾞｼｯｸM-PRO" w:eastAsia="HG丸ｺﾞｼｯｸM-PRO" w:hAnsi="HG丸ｺﾞｼｯｸM-PRO" w:cs="HG丸ｺﾞｼｯｸM-PRO" w:hint="eastAsia"/>
          <w:sz w:val="21"/>
        </w:rPr>
        <w:t xml:space="preserve">　　</w:t>
      </w:r>
      <w:r w:rsidR="00941960">
        <w:rPr>
          <w:rFonts w:ascii="ＭＳ ゴシック" w:eastAsia="ＭＳ ゴシック" w:hAnsi="ＭＳ ゴシック" w:cs="HG丸ｺﾞｼｯｸM-PRO" w:hint="eastAsia"/>
          <w:b/>
          <w:spacing w:val="3"/>
          <w:sz w:val="56"/>
          <w:szCs w:val="80"/>
        </w:rPr>
        <w:t>(E02)</w:t>
      </w:r>
      <w:r w:rsidR="006C0F41" w:rsidRPr="00F23A35">
        <w:rPr>
          <w:rFonts w:ascii="ＭＳ ゴシック" w:eastAsia="ＭＳ ゴシック" w:hAnsi="ＭＳ ゴシック" w:cs="HG丸ｺﾞｼｯｸM-PRO" w:hint="eastAsia"/>
          <w:b/>
          <w:spacing w:val="3"/>
          <w:sz w:val="56"/>
          <w:szCs w:val="80"/>
        </w:rPr>
        <w:t>舞台</w:t>
      </w:r>
      <w:r w:rsidRPr="00F23A35">
        <w:rPr>
          <w:rFonts w:ascii="ＭＳ ゴシック" w:eastAsia="ＭＳ ゴシック" w:hAnsi="ＭＳ ゴシック" w:cs="HG丸ｺﾞｼｯｸM-PRO" w:hint="eastAsia"/>
          <w:b/>
          <w:spacing w:val="3"/>
          <w:sz w:val="56"/>
          <w:szCs w:val="80"/>
        </w:rPr>
        <w:t>進行表</w:t>
      </w:r>
      <w:r w:rsidR="00D550D3">
        <w:rPr>
          <w:rFonts w:ascii="HG丸ｺﾞｼｯｸM-PRO" w:eastAsia="HG丸ｺﾞｼｯｸM-PRO" w:hAnsi="HG丸ｺﾞｼｯｸM-PRO" w:cs="HG丸ｺﾞｼｯｸM-PRO" w:hint="eastAsia"/>
          <w:sz w:val="21"/>
        </w:rPr>
        <w:t xml:space="preserve">　　</w:t>
      </w:r>
      <w:r w:rsidRPr="000B6FD0">
        <w:rPr>
          <w:rFonts w:ascii="HG丸ｺﾞｼｯｸM-PRO" w:eastAsia="HG丸ｺﾞｼｯｸM-PRO" w:hAnsi="HG丸ｺﾞｼｯｸM-PRO" w:cs="HG丸ｺﾞｼｯｸM-PRO" w:hint="eastAsia"/>
          <w:sz w:val="21"/>
        </w:rPr>
        <w:t xml:space="preserve">　　</w:t>
      </w:r>
      <w:r w:rsidRPr="000B6FD0">
        <w:rPr>
          <w:rFonts w:ascii="HG丸ｺﾞｼｯｸM-PRO" w:eastAsia="HG丸ｺﾞｼｯｸM-PRO" w:hAnsi="HG丸ｺﾞｼｯｸM-PRO" w:cs="HG丸ｺﾞｼｯｸM-PRO" w:hint="eastAsia"/>
          <w:spacing w:val="0"/>
          <w:sz w:val="21"/>
        </w:rPr>
        <w:t xml:space="preserve">           </w:t>
      </w:r>
      <w:r w:rsidR="000B6FD0">
        <w:rPr>
          <w:rFonts w:ascii="HG丸ｺﾞｼｯｸM-PRO" w:eastAsia="HG丸ｺﾞｼｯｸM-PRO" w:hAnsi="HG丸ｺﾞｼｯｸM-PRO" w:cs="HG丸ｺﾞｼｯｸM-PRO" w:hint="eastAsia"/>
          <w:spacing w:val="0"/>
          <w:sz w:val="21"/>
        </w:rPr>
        <w:t xml:space="preserve">　　</w:t>
      </w:r>
      <w:r w:rsidR="0031170B">
        <w:rPr>
          <w:rFonts w:ascii="HG丸ｺﾞｼｯｸM-PRO" w:eastAsia="HG丸ｺﾞｼｯｸM-PRO" w:hAnsi="HG丸ｺﾞｼｯｸM-PRO" w:cs="HG丸ｺﾞｼｯｸM-PRO" w:hint="eastAsia"/>
          <w:szCs w:val="30"/>
        </w:rPr>
        <w:t>（Ｎｏ．</w:t>
      </w:r>
      <w:r w:rsidR="008E2E55">
        <w:rPr>
          <w:rFonts w:ascii="HG丸ｺﾞｼｯｸM-PRO" w:eastAsia="HG丸ｺﾞｼｯｸM-PRO" w:hAnsi="HG丸ｺﾞｼｯｸM-PRO" w:cs="HG丸ｺﾞｼｯｸM-PRO" w:hint="eastAsia"/>
          <w:szCs w:val="30"/>
        </w:rPr>
        <w:t xml:space="preserve">　</w:t>
      </w:r>
      <w:r w:rsidRPr="000B6FD0">
        <w:rPr>
          <w:rFonts w:ascii="HG丸ｺﾞｼｯｸM-PRO" w:eastAsia="HG丸ｺﾞｼｯｸM-PRO" w:hAnsi="HG丸ｺﾞｼｯｸM-PRO" w:cs="HG丸ｺﾞｼｯｸM-PRO" w:hint="eastAsia"/>
          <w:szCs w:val="30"/>
        </w:rPr>
        <w:t xml:space="preserve">　/</w:t>
      </w:r>
      <w:r w:rsidRPr="000B6FD0">
        <w:rPr>
          <w:rFonts w:ascii="HG丸ｺﾞｼｯｸM-PRO" w:eastAsia="HG丸ｺﾞｼｯｸM-PRO" w:hAnsi="HG丸ｺﾞｼｯｸM-PRO" w:cs="HG丸ｺﾞｼｯｸM-PRO" w:hint="eastAsia"/>
          <w:spacing w:val="0"/>
          <w:szCs w:val="30"/>
        </w:rPr>
        <w:t xml:space="preserve"> </w:t>
      </w:r>
      <w:r w:rsidR="0031170B">
        <w:rPr>
          <w:rFonts w:ascii="HG丸ｺﾞｼｯｸM-PRO" w:eastAsia="HG丸ｺﾞｼｯｸM-PRO" w:hAnsi="HG丸ｺﾞｼｯｸM-PRO" w:cs="HG丸ｺﾞｼｯｸM-PRO" w:hint="eastAsia"/>
          <w:szCs w:val="30"/>
        </w:rPr>
        <w:t xml:space="preserve">　</w:t>
      </w:r>
      <w:r w:rsidR="008E2E55">
        <w:rPr>
          <w:rFonts w:ascii="HG丸ｺﾞｼｯｸM-PRO" w:eastAsia="HG丸ｺﾞｼｯｸM-PRO" w:hAnsi="HG丸ｺﾞｼｯｸM-PRO" w:cs="HG丸ｺﾞｼｯｸM-PRO" w:hint="eastAsia"/>
          <w:szCs w:val="30"/>
        </w:rPr>
        <w:t xml:space="preserve">　</w:t>
      </w:r>
      <w:r w:rsidRPr="000B6FD0">
        <w:rPr>
          <w:rFonts w:ascii="HG丸ｺﾞｼｯｸM-PRO" w:eastAsia="HG丸ｺﾞｼｯｸM-PRO" w:hAnsi="HG丸ｺﾞｼｯｸM-PRO" w:cs="HG丸ｺﾞｼｯｸM-PRO" w:hint="eastAsia"/>
          <w:szCs w:val="30"/>
        </w:rPr>
        <w:t>枚中）</w:t>
      </w:r>
    </w:p>
    <w:p w14:paraId="4C6CE723" w14:textId="77777777" w:rsidR="009726D7" w:rsidRPr="00F864F8" w:rsidRDefault="009726D7" w:rsidP="00F864F8">
      <w:pPr>
        <w:pStyle w:val="a3"/>
        <w:snapToGrid w:val="0"/>
        <w:spacing w:line="240" w:lineRule="auto"/>
        <w:rPr>
          <w:spacing w:val="0"/>
          <w:sz w:val="12"/>
        </w:rPr>
      </w:pPr>
    </w:p>
    <w:tbl>
      <w:tblPr>
        <w:tblW w:w="10429" w:type="dxa"/>
        <w:tblInd w:w="76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41"/>
        <w:gridCol w:w="641"/>
        <w:gridCol w:w="642"/>
        <w:gridCol w:w="283"/>
        <w:gridCol w:w="1985"/>
        <w:gridCol w:w="283"/>
        <w:gridCol w:w="2694"/>
        <w:gridCol w:w="992"/>
        <w:gridCol w:w="638"/>
        <w:gridCol w:w="921"/>
        <w:gridCol w:w="709"/>
      </w:tblGrid>
      <w:tr w:rsidR="00C143D1" w:rsidRPr="00740EF9" w14:paraId="423F4F9B" w14:textId="77777777" w:rsidTr="00C143D1">
        <w:trPr>
          <w:trHeight w:hRule="exact" w:val="71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C03C8" w14:textId="77777777" w:rsidR="009726D7" w:rsidRPr="000B6FD0" w:rsidRDefault="009726D7" w:rsidP="000B6FD0">
            <w:pPr>
              <w:pStyle w:val="a3"/>
              <w:snapToGrid w:val="0"/>
              <w:spacing w:line="240" w:lineRule="auto"/>
              <w:jc w:val="center"/>
              <w:rPr>
                <w:spacing w:val="0"/>
                <w:sz w:val="20"/>
              </w:rPr>
            </w:pPr>
            <w:r w:rsidRPr="000B6FD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No.</w:t>
            </w:r>
          </w:p>
        </w:tc>
        <w:tc>
          <w:tcPr>
            <w:tcW w:w="6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59CFDE" w14:textId="77777777" w:rsidR="009726D7" w:rsidRPr="000B6FD0" w:rsidRDefault="009726D7" w:rsidP="000B6FD0">
            <w:pPr>
              <w:pStyle w:val="a3"/>
              <w:snapToGrid w:val="0"/>
              <w:spacing w:line="240" w:lineRule="auto"/>
              <w:jc w:val="center"/>
              <w:rPr>
                <w:spacing w:val="0"/>
                <w:sz w:val="20"/>
              </w:rPr>
            </w:pPr>
            <w:r w:rsidRPr="000B6FD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頁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886B0A" w14:textId="77777777" w:rsidR="009726D7" w:rsidRPr="000B6FD0" w:rsidRDefault="009726D7" w:rsidP="000B6FD0">
            <w:pPr>
              <w:pStyle w:val="a3"/>
              <w:snapToGrid w:val="0"/>
              <w:spacing w:line="240" w:lineRule="auto"/>
              <w:jc w:val="center"/>
              <w:rPr>
                <w:spacing w:val="0"/>
                <w:sz w:val="20"/>
              </w:rPr>
            </w:pPr>
            <w:r w:rsidRPr="000B6FD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行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7F2DFC" w14:textId="77777777" w:rsidR="009726D7" w:rsidRPr="000B6FD0" w:rsidRDefault="009726D7" w:rsidP="000B6FD0">
            <w:pPr>
              <w:pStyle w:val="a3"/>
              <w:snapToGrid w:val="0"/>
              <w:spacing w:line="240" w:lineRule="auto"/>
              <w:jc w:val="center"/>
              <w:rPr>
                <w:spacing w:val="0"/>
                <w:sz w:val="20"/>
              </w:rPr>
            </w:pPr>
            <w:r w:rsidRPr="000B6FD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エリア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13DDBB" w14:textId="77777777" w:rsidR="009726D7" w:rsidRPr="000B6FD0" w:rsidRDefault="006C0F41" w:rsidP="006C0F41">
            <w:pPr>
              <w:pStyle w:val="a3"/>
              <w:snapToGrid w:val="0"/>
              <w:spacing w:line="240" w:lineRule="auto"/>
              <w:jc w:val="center"/>
              <w:rPr>
                <w:spacing w:val="0"/>
                <w:sz w:val="20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spacing w:val="0"/>
                <w:sz w:val="20"/>
                <w:szCs w:val="21"/>
              </w:rPr>
              <w:t>具体的な</w:t>
            </w:r>
            <w:r w:rsidR="009726D7" w:rsidRPr="000B6FD0">
              <w:rPr>
                <w:rFonts w:ascii="HG丸ｺﾞｼｯｸM-PRO" w:eastAsia="HG丸ｺﾞｼｯｸM-PRO" w:hAnsi="HG丸ｺﾞｼｯｸM-PRO" w:cs="HG丸ｺﾞｼｯｸM-PRO" w:hint="eastAsia"/>
                <w:spacing w:val="0"/>
                <w:sz w:val="20"/>
                <w:szCs w:val="21"/>
              </w:rPr>
              <w:t>内容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2E502F" w14:textId="77777777" w:rsidR="009726D7" w:rsidRPr="000B6FD0" w:rsidRDefault="009726D7" w:rsidP="000B6FD0">
            <w:pPr>
              <w:pStyle w:val="a3"/>
              <w:snapToGrid w:val="0"/>
              <w:spacing w:line="240" w:lineRule="auto"/>
              <w:jc w:val="center"/>
              <w:rPr>
                <w:spacing w:val="0"/>
                <w:sz w:val="20"/>
              </w:rPr>
            </w:pPr>
            <w:r w:rsidRPr="000B6FD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INの</w:t>
            </w:r>
          </w:p>
          <w:p w14:paraId="3FC701A7" w14:textId="77777777" w:rsidR="009726D7" w:rsidRPr="000B6FD0" w:rsidRDefault="009726D7" w:rsidP="000B6FD0">
            <w:pPr>
              <w:pStyle w:val="a3"/>
              <w:snapToGrid w:val="0"/>
              <w:spacing w:line="240" w:lineRule="auto"/>
              <w:jc w:val="center"/>
              <w:rPr>
                <w:spacing w:val="0"/>
                <w:sz w:val="20"/>
              </w:rPr>
            </w:pPr>
            <w:r w:rsidRPr="000B6FD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CUE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9730B2" w14:textId="77777777" w:rsidR="009726D7" w:rsidRPr="000B6FD0" w:rsidRDefault="009726D7" w:rsidP="000B6FD0">
            <w:pPr>
              <w:pStyle w:val="a3"/>
              <w:snapToGrid w:val="0"/>
              <w:spacing w:line="240" w:lineRule="auto"/>
              <w:jc w:val="center"/>
              <w:rPr>
                <w:spacing w:val="0"/>
                <w:sz w:val="20"/>
              </w:rPr>
            </w:pPr>
            <w:r w:rsidRPr="000B6FD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IN</w:t>
            </w:r>
          </w:p>
          <w:p w14:paraId="5333EC03" w14:textId="77777777" w:rsidR="009726D7" w:rsidRPr="000B6FD0" w:rsidRDefault="009726D7" w:rsidP="000B6FD0">
            <w:pPr>
              <w:pStyle w:val="a3"/>
              <w:snapToGrid w:val="0"/>
              <w:spacing w:line="240" w:lineRule="auto"/>
              <w:jc w:val="center"/>
              <w:rPr>
                <w:spacing w:val="0"/>
                <w:sz w:val="20"/>
              </w:rPr>
            </w:pPr>
            <w:r w:rsidRPr="000B6FD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方法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F216A5" w14:textId="77777777" w:rsidR="009726D7" w:rsidRPr="000B6FD0" w:rsidRDefault="009726D7" w:rsidP="000B6FD0">
            <w:pPr>
              <w:pStyle w:val="a3"/>
              <w:snapToGrid w:val="0"/>
              <w:spacing w:line="240" w:lineRule="auto"/>
              <w:jc w:val="center"/>
              <w:rPr>
                <w:spacing w:val="0"/>
                <w:w w:val="90"/>
                <w:sz w:val="20"/>
              </w:rPr>
            </w:pPr>
            <w:r w:rsidRPr="000B6FD0">
              <w:rPr>
                <w:rFonts w:ascii="HG丸ｺﾞｼｯｸM-PRO" w:eastAsia="HG丸ｺﾞｼｯｸM-PRO" w:hAnsi="HG丸ｺﾞｼｯｸM-PRO" w:cs="HG丸ｺﾞｼｯｸM-PRO" w:hint="eastAsia"/>
                <w:w w:val="90"/>
                <w:sz w:val="20"/>
              </w:rPr>
              <w:t>OUTの</w:t>
            </w:r>
          </w:p>
          <w:p w14:paraId="275B6C78" w14:textId="77777777" w:rsidR="009726D7" w:rsidRPr="000B6FD0" w:rsidRDefault="009726D7" w:rsidP="000B6FD0">
            <w:pPr>
              <w:pStyle w:val="a3"/>
              <w:snapToGrid w:val="0"/>
              <w:spacing w:line="240" w:lineRule="auto"/>
              <w:jc w:val="center"/>
              <w:rPr>
                <w:spacing w:val="0"/>
                <w:sz w:val="20"/>
              </w:rPr>
            </w:pPr>
            <w:r w:rsidRPr="000B6FD0">
              <w:rPr>
                <w:rFonts w:ascii="HG丸ｺﾞｼｯｸM-PRO" w:eastAsia="HG丸ｺﾞｼｯｸM-PRO" w:hAnsi="HG丸ｺﾞｼｯｸM-PRO" w:cs="HG丸ｺﾞｼｯｸM-PRO" w:hint="eastAsia"/>
                <w:w w:val="90"/>
                <w:sz w:val="20"/>
              </w:rPr>
              <w:t>CUE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5CF7BB" w14:textId="77777777" w:rsidR="009726D7" w:rsidRPr="000B6FD0" w:rsidRDefault="009726D7" w:rsidP="000B6FD0">
            <w:pPr>
              <w:pStyle w:val="a3"/>
              <w:snapToGrid w:val="0"/>
              <w:spacing w:line="240" w:lineRule="auto"/>
              <w:jc w:val="center"/>
              <w:rPr>
                <w:spacing w:val="0"/>
                <w:sz w:val="20"/>
              </w:rPr>
            </w:pPr>
            <w:r w:rsidRPr="000B6FD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OUT</w:t>
            </w:r>
          </w:p>
          <w:p w14:paraId="7E98AD5A" w14:textId="77777777" w:rsidR="009726D7" w:rsidRPr="000B6FD0" w:rsidRDefault="009726D7" w:rsidP="000B6FD0">
            <w:pPr>
              <w:pStyle w:val="a3"/>
              <w:snapToGrid w:val="0"/>
              <w:spacing w:line="240" w:lineRule="auto"/>
              <w:jc w:val="center"/>
              <w:rPr>
                <w:spacing w:val="0"/>
                <w:sz w:val="20"/>
              </w:rPr>
            </w:pPr>
            <w:r w:rsidRPr="000B6FD0"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方法</w:t>
            </w:r>
          </w:p>
        </w:tc>
      </w:tr>
      <w:tr w:rsidR="00C143D1" w:rsidRPr="00740EF9" w14:paraId="455AFA08" w14:textId="77777777" w:rsidTr="00522E96">
        <w:trPr>
          <w:cantSplit/>
          <w:trHeight w:hRule="exact" w:val="379"/>
        </w:trPr>
        <w:tc>
          <w:tcPr>
            <w:tcW w:w="64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DDB52B" w14:textId="6574956E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17BED85" w14:textId="6C431B20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A53B1F4" w14:textId="0463305D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7DE9EAE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27A51AA" w14:textId="0FA60F3C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99BBDD3" w14:textId="64F46A7C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6CE240B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D496C0B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4C2EF17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0B6FD0" w:rsidRPr="00740EF9" w14:paraId="78F12324" w14:textId="77777777" w:rsidTr="00522E96">
        <w:trPr>
          <w:cantSplit/>
          <w:trHeight w:hRule="exact" w:val="1139"/>
        </w:trPr>
        <w:tc>
          <w:tcPr>
            <w:tcW w:w="64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36D2FB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848CB5D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BAE8302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0E49D7F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D7AECB4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FD76785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5AB20A6" w14:textId="77777777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1105726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AEC144A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DD3194D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67E5E36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C143D1" w:rsidRPr="00740EF9" w14:paraId="7548E13F" w14:textId="77777777" w:rsidTr="00522E96">
        <w:trPr>
          <w:cantSplit/>
          <w:trHeight w:hRule="exact" w:val="272"/>
        </w:trPr>
        <w:tc>
          <w:tcPr>
            <w:tcW w:w="6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E2100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A4DFD5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2BB842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48998F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37FE22" w14:textId="77777777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1D2981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CE1AD1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E7C5C8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9B34E3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C143D1" w:rsidRPr="00740EF9" w14:paraId="5AFE37D0" w14:textId="77777777" w:rsidTr="00522E96">
        <w:trPr>
          <w:cantSplit/>
          <w:trHeight w:hRule="exact" w:val="381"/>
        </w:trPr>
        <w:tc>
          <w:tcPr>
            <w:tcW w:w="64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F6269A" w14:textId="77F5BD0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933870A" w14:textId="3911B912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8D03ABD" w14:textId="44959213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76A2FAB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FB35FC8" w14:textId="70A331C2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F6E3905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28E6BF3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CD04249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C8BD1D9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0B6FD0" w:rsidRPr="00740EF9" w14:paraId="43364F9C" w14:textId="77777777" w:rsidTr="00522E96">
        <w:trPr>
          <w:cantSplit/>
          <w:trHeight w:hRule="exact" w:val="1143"/>
        </w:trPr>
        <w:tc>
          <w:tcPr>
            <w:tcW w:w="64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B0196D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FCC55E5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D08103A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9635956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3671109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405431D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8EC75E4" w14:textId="77777777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2739B2C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814BDD3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EC3357F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1E82DEB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C143D1" w:rsidRPr="00740EF9" w14:paraId="46C0AA10" w14:textId="77777777" w:rsidTr="00522E96">
        <w:trPr>
          <w:cantSplit/>
          <w:trHeight w:hRule="exact" w:val="297"/>
        </w:trPr>
        <w:tc>
          <w:tcPr>
            <w:tcW w:w="6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8F934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9D0F17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58BEF9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A31339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55777" w14:textId="77777777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9916F7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12FE6A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B6FCA6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76BD5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C143D1" w:rsidRPr="00740EF9" w14:paraId="386CEC49" w14:textId="77777777" w:rsidTr="00522E96">
        <w:trPr>
          <w:cantSplit/>
          <w:trHeight w:hRule="exact" w:val="381"/>
        </w:trPr>
        <w:tc>
          <w:tcPr>
            <w:tcW w:w="64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48FFED" w14:textId="5CB69EBC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38F1850" w14:textId="25F90161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3A4A083" w14:textId="2961BF6A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AE8733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B857F8D" w14:textId="2F702A4E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B7B1DC4" w14:textId="3FB8CBD3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D319E01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3874FE0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910111A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0B6FD0" w:rsidRPr="00740EF9" w14:paraId="33A3C345" w14:textId="77777777" w:rsidTr="00522E96">
        <w:trPr>
          <w:cantSplit/>
          <w:trHeight w:hRule="exact" w:val="1143"/>
        </w:trPr>
        <w:tc>
          <w:tcPr>
            <w:tcW w:w="64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B17E31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542F731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511E107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9F2954D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A565096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C5E6B61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D4A1664" w14:textId="77777777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E49F655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67C0C66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FF45FA6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D063ECB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C143D1" w:rsidRPr="00740EF9" w14:paraId="20DD95C1" w14:textId="77777777" w:rsidTr="00522E96">
        <w:trPr>
          <w:cantSplit/>
          <w:trHeight w:hRule="exact" w:val="295"/>
        </w:trPr>
        <w:tc>
          <w:tcPr>
            <w:tcW w:w="6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6F985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1F39C8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F89F06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F97C34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1E9443" w14:textId="77777777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2A78C0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67303E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2BA33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9E2425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C143D1" w:rsidRPr="00740EF9" w14:paraId="6542C6A9" w14:textId="77777777" w:rsidTr="00522E96">
        <w:trPr>
          <w:cantSplit/>
          <w:trHeight w:hRule="exact" w:val="381"/>
        </w:trPr>
        <w:tc>
          <w:tcPr>
            <w:tcW w:w="64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C6DFC2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B82FCBA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B26511A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8020AA3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15F1843" w14:textId="77777777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8327E5C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42655DC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DB88DF8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C2B5403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0B6FD0" w:rsidRPr="00740EF9" w14:paraId="11E0B79B" w14:textId="77777777" w:rsidTr="00522E96">
        <w:trPr>
          <w:cantSplit/>
          <w:trHeight w:hRule="exact" w:val="1143"/>
        </w:trPr>
        <w:tc>
          <w:tcPr>
            <w:tcW w:w="64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CC3DDA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F6DA2B9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C085479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69D6174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EB05B28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EA5FA54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0813877" w14:textId="77777777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85FFFCD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5E53BC1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632449E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17F0B48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C143D1" w:rsidRPr="00740EF9" w14:paraId="5350E65A" w14:textId="77777777" w:rsidTr="00522E96">
        <w:trPr>
          <w:cantSplit/>
          <w:trHeight w:hRule="exact" w:val="294"/>
        </w:trPr>
        <w:tc>
          <w:tcPr>
            <w:tcW w:w="6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05EBE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F8A05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0ECA58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75545C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31FE5A" w14:textId="77777777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F78DA1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010AAE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038558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1F7824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C143D1" w:rsidRPr="00740EF9" w14:paraId="0C81EDF8" w14:textId="77777777" w:rsidTr="00522E96">
        <w:trPr>
          <w:cantSplit/>
          <w:trHeight w:hRule="exact" w:val="381"/>
        </w:trPr>
        <w:tc>
          <w:tcPr>
            <w:tcW w:w="64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A1EC7A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BF9DFBC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C08F9D9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F65EFC4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4AC2EA8" w14:textId="77777777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C86D7EB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C163A00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BBBCD7F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EC73D28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0B6FD0" w:rsidRPr="00740EF9" w14:paraId="73F5BD52" w14:textId="77777777" w:rsidTr="00522E96">
        <w:trPr>
          <w:cantSplit/>
          <w:trHeight w:hRule="exact" w:val="1143"/>
        </w:trPr>
        <w:tc>
          <w:tcPr>
            <w:tcW w:w="64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92ECAD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28EA1C7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4E15616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3B08181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56500D7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EDDFCD0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538A70F" w14:textId="77777777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96DA8B6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EEE4C26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6EC1537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9F6966E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C143D1" w:rsidRPr="00740EF9" w14:paraId="0877CB58" w14:textId="77777777" w:rsidTr="00522E96">
        <w:trPr>
          <w:cantSplit/>
          <w:trHeight w:hRule="exact" w:val="320"/>
        </w:trPr>
        <w:tc>
          <w:tcPr>
            <w:tcW w:w="6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D7F1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51AC9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014983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6E2524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93CE56" w14:textId="77777777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5FA789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B1AFE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77597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6EA4F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C143D1" w:rsidRPr="00740EF9" w14:paraId="29654B03" w14:textId="77777777" w:rsidTr="00522E96">
        <w:trPr>
          <w:cantSplit/>
          <w:trHeight w:hRule="exact" w:val="381"/>
        </w:trPr>
        <w:tc>
          <w:tcPr>
            <w:tcW w:w="64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C09F25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6A646C6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64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3F60F58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1B76EA5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51C9B51" w14:textId="77777777" w:rsidR="009726D7" w:rsidRPr="00C53562" w:rsidRDefault="009726D7" w:rsidP="00522E96">
            <w:pPr>
              <w:pStyle w:val="a3"/>
              <w:spacing w:line="240" w:lineRule="auto"/>
              <w:rPr>
                <w:rFonts w:ascii="ＭＳ ゴシック" w:eastAsia="ＭＳ ゴシック" w:hAnsi="ＭＳ ゴシック"/>
                <w:spacing w:val="0"/>
                <w:sz w:val="21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57F3111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B8A2D51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EF97BF5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4151F7A" w14:textId="77777777" w:rsidR="009726D7" w:rsidRPr="00C53562" w:rsidRDefault="009726D7" w:rsidP="00522E96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szCs w:val="21"/>
              </w:rPr>
            </w:pPr>
          </w:p>
        </w:tc>
      </w:tr>
      <w:tr w:rsidR="000B6FD0" w:rsidRPr="00740EF9" w14:paraId="30EE484A" w14:textId="77777777" w:rsidTr="00C143D1">
        <w:trPr>
          <w:cantSplit/>
          <w:trHeight w:hRule="exact" w:val="1143"/>
        </w:trPr>
        <w:tc>
          <w:tcPr>
            <w:tcW w:w="64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FB74B4" w14:textId="77777777" w:rsidR="009726D7" w:rsidRDefault="009726D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4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2B8E33A" w14:textId="77777777" w:rsidR="009726D7" w:rsidRDefault="009726D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4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9F1E6A3" w14:textId="77777777" w:rsidR="009726D7" w:rsidRDefault="009726D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029C864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DF9819E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7EE4359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A9A629B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FC5B3C4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63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E8E4FC8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92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4975C97" w14:textId="77777777" w:rsidR="009726D7" w:rsidRDefault="009726D7">
            <w:pPr>
              <w:pStyle w:val="a3"/>
              <w:rPr>
                <w:spacing w:val="0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DC7B16C" w14:textId="77777777" w:rsidR="009726D7" w:rsidRDefault="009726D7">
            <w:pPr>
              <w:pStyle w:val="a3"/>
              <w:rPr>
                <w:spacing w:val="0"/>
              </w:rPr>
            </w:pPr>
          </w:p>
        </w:tc>
      </w:tr>
      <w:tr w:rsidR="00C143D1" w:rsidRPr="00C143D1" w14:paraId="6AC0D592" w14:textId="77777777" w:rsidTr="00C143D1">
        <w:trPr>
          <w:cantSplit/>
          <w:trHeight w:hRule="exact" w:val="247"/>
        </w:trPr>
        <w:tc>
          <w:tcPr>
            <w:tcW w:w="6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005F" w14:textId="77777777" w:rsidR="009726D7" w:rsidRPr="00C143D1" w:rsidRDefault="009726D7">
            <w:pPr>
              <w:pStyle w:val="a3"/>
              <w:wordWrap/>
              <w:spacing w:line="240" w:lineRule="auto"/>
              <w:rPr>
                <w:spacing w:val="0"/>
                <w:sz w:val="20"/>
              </w:rPr>
            </w:pPr>
          </w:p>
        </w:tc>
        <w:tc>
          <w:tcPr>
            <w:tcW w:w="64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130CEA" w14:textId="77777777" w:rsidR="009726D7" w:rsidRPr="00C143D1" w:rsidRDefault="009726D7">
            <w:pPr>
              <w:pStyle w:val="a3"/>
              <w:wordWrap/>
              <w:spacing w:line="240" w:lineRule="auto"/>
              <w:rPr>
                <w:spacing w:val="0"/>
                <w:sz w:val="20"/>
              </w:rPr>
            </w:pPr>
          </w:p>
        </w:tc>
        <w:tc>
          <w:tcPr>
            <w:tcW w:w="6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E31CA9" w14:textId="77777777" w:rsidR="009726D7" w:rsidRPr="00C143D1" w:rsidRDefault="009726D7">
            <w:pPr>
              <w:pStyle w:val="a3"/>
              <w:wordWrap/>
              <w:spacing w:line="240" w:lineRule="auto"/>
              <w:rPr>
                <w:spacing w:val="0"/>
                <w:sz w:val="2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CF6D50" w14:textId="77777777" w:rsidR="009726D7" w:rsidRPr="00C143D1" w:rsidRDefault="009726D7">
            <w:pPr>
              <w:pStyle w:val="a3"/>
              <w:rPr>
                <w:spacing w:val="0"/>
                <w:sz w:val="20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A181E2" w14:textId="77777777" w:rsidR="009726D7" w:rsidRPr="00C143D1" w:rsidRDefault="009726D7">
            <w:pPr>
              <w:pStyle w:val="a3"/>
              <w:rPr>
                <w:spacing w:val="0"/>
                <w:sz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00A38C" w14:textId="77777777" w:rsidR="009726D7" w:rsidRPr="00C143D1" w:rsidRDefault="009726D7">
            <w:pPr>
              <w:pStyle w:val="a3"/>
              <w:rPr>
                <w:spacing w:val="0"/>
                <w:sz w:val="20"/>
              </w:rPr>
            </w:pPr>
          </w:p>
        </w:tc>
        <w:tc>
          <w:tcPr>
            <w:tcW w:w="6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8F3A27" w14:textId="77777777" w:rsidR="009726D7" w:rsidRPr="00C143D1" w:rsidRDefault="009726D7">
            <w:pPr>
              <w:pStyle w:val="a3"/>
              <w:rPr>
                <w:spacing w:val="0"/>
                <w:sz w:val="20"/>
              </w:rPr>
            </w:pPr>
          </w:p>
        </w:tc>
        <w:tc>
          <w:tcPr>
            <w:tcW w:w="92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B6D399" w14:textId="77777777" w:rsidR="009726D7" w:rsidRPr="00C143D1" w:rsidRDefault="009726D7">
            <w:pPr>
              <w:pStyle w:val="a3"/>
              <w:rPr>
                <w:spacing w:val="0"/>
                <w:sz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E03793" w14:textId="77777777" w:rsidR="009726D7" w:rsidRPr="00C143D1" w:rsidRDefault="009726D7">
            <w:pPr>
              <w:pStyle w:val="a3"/>
              <w:rPr>
                <w:spacing w:val="0"/>
                <w:sz w:val="20"/>
              </w:rPr>
            </w:pPr>
          </w:p>
        </w:tc>
      </w:tr>
    </w:tbl>
    <w:p w14:paraId="02CE33B6" w14:textId="77777777" w:rsidR="009726D7" w:rsidRPr="00C143D1" w:rsidRDefault="009726D7" w:rsidP="00F864F8">
      <w:pPr>
        <w:pStyle w:val="a3"/>
        <w:snapToGrid w:val="0"/>
        <w:spacing w:line="240" w:lineRule="auto"/>
        <w:rPr>
          <w:rFonts w:ascii="HG丸ｺﾞｼｯｸM-PRO" w:eastAsia="HG丸ｺﾞｼｯｸM-PRO" w:hAnsi="HG丸ｺﾞｼｯｸM-PRO" w:cs="HG丸ｺﾞｼｯｸM-PRO"/>
          <w:sz w:val="20"/>
        </w:rPr>
      </w:pPr>
    </w:p>
    <w:p w14:paraId="3BA26F49" w14:textId="77777777" w:rsidR="00DC3D06" w:rsidRPr="006C0F41" w:rsidRDefault="006C0F41" w:rsidP="00C143D1">
      <w:pPr>
        <w:pStyle w:val="a3"/>
        <w:snapToGrid w:val="0"/>
        <w:spacing w:line="240" w:lineRule="auto"/>
        <w:rPr>
          <w:rFonts w:ascii="HG丸ｺﾞｼｯｸM-PRO" w:eastAsia="HG丸ｺﾞｼｯｸM-PRO" w:hAnsi="HG丸ｺﾞｼｯｸM-PRO"/>
          <w:spacing w:val="0"/>
          <w:sz w:val="20"/>
        </w:rPr>
      </w:pPr>
      <w:r w:rsidRPr="006C0F41">
        <w:rPr>
          <w:rFonts w:ascii="HG丸ｺﾞｼｯｸM-PRO" w:eastAsia="HG丸ｺﾞｼｯｸM-PRO" w:hAnsi="HG丸ｺﾞｼｯｸM-PRO" w:hint="eastAsia"/>
          <w:spacing w:val="0"/>
          <w:sz w:val="20"/>
        </w:rPr>
        <w:t>★幕の開閉、吊りものの上げ下げ、スモークなどのエフェクト、大きく舞台セットが移動する場合など図示・記述してください。</w:t>
      </w:r>
    </w:p>
    <w:p w14:paraId="619416C4" w14:textId="77777777" w:rsidR="009726D7" w:rsidRPr="00C143D1" w:rsidRDefault="009726D7" w:rsidP="00C143D1">
      <w:pPr>
        <w:pStyle w:val="a3"/>
        <w:snapToGrid w:val="0"/>
        <w:spacing w:line="240" w:lineRule="auto"/>
        <w:rPr>
          <w:spacing w:val="0"/>
          <w:sz w:val="20"/>
        </w:rPr>
      </w:pPr>
    </w:p>
    <w:sectPr w:rsidR="009726D7" w:rsidRPr="00C143D1" w:rsidSect="00C143D1">
      <w:headerReference w:type="default" r:id="rId6"/>
      <w:pgSz w:w="11907" w:h="16840" w:code="9"/>
      <w:pgMar w:top="1134" w:right="680" w:bottom="907" w:left="907" w:header="720" w:footer="720" w:gutter="0"/>
      <w:pgNumType w:start="1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C7A7A" w14:textId="77777777" w:rsidR="00A4459B" w:rsidRDefault="00A4459B" w:rsidP="00BF750E">
      <w:r>
        <w:separator/>
      </w:r>
    </w:p>
  </w:endnote>
  <w:endnote w:type="continuationSeparator" w:id="0">
    <w:p w14:paraId="2E47492E" w14:textId="77777777" w:rsidR="00A4459B" w:rsidRDefault="00A4459B" w:rsidP="00BF7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3CF83" w14:textId="77777777" w:rsidR="00A4459B" w:rsidRDefault="00A4459B" w:rsidP="00BF750E">
      <w:r>
        <w:separator/>
      </w:r>
    </w:p>
  </w:footnote>
  <w:footnote w:type="continuationSeparator" w:id="0">
    <w:p w14:paraId="6CB27B2F" w14:textId="77777777" w:rsidR="00A4459B" w:rsidRDefault="00A4459B" w:rsidP="00BF7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5A740" w14:textId="0A026037" w:rsidR="008E2E55" w:rsidRPr="008E2E55" w:rsidRDefault="008E2E55">
    <w:pPr>
      <w:pStyle w:val="a4"/>
      <w:rPr>
        <w:rFonts w:ascii="ＭＳ ゴシック" w:eastAsia="ＭＳ ゴシック" w:hAnsi="ＭＳ ゴシック" w:hint="eastAsia"/>
      </w:rPr>
    </w:pPr>
    <w:r w:rsidRPr="008E2E55">
      <w:rPr>
        <w:rFonts w:ascii="ＭＳ ゴシック" w:eastAsia="ＭＳ ゴシック" w:hAnsi="ＭＳ ゴシック" w:hint="eastAsia"/>
      </w:rPr>
      <w:t>第７６回全道高等学校演劇発表大会　舞台関係</w:t>
    </w:r>
    <w:r w:rsidR="00941960">
      <w:rPr>
        <w:rFonts w:ascii="ＭＳ ゴシック" w:eastAsia="ＭＳ ゴシック" w:hAnsi="ＭＳ ゴシック" w:hint="eastAsia"/>
      </w:rPr>
      <w:t>(E02)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6D7"/>
    <w:rsid w:val="000B6FD0"/>
    <w:rsid w:val="000F23B3"/>
    <w:rsid w:val="001269F5"/>
    <w:rsid w:val="00135AE4"/>
    <w:rsid w:val="00166C46"/>
    <w:rsid w:val="002673CA"/>
    <w:rsid w:val="002B0F8E"/>
    <w:rsid w:val="002B5419"/>
    <w:rsid w:val="002E5A40"/>
    <w:rsid w:val="0031170B"/>
    <w:rsid w:val="003C6D1A"/>
    <w:rsid w:val="003C7316"/>
    <w:rsid w:val="004322F9"/>
    <w:rsid w:val="004762F3"/>
    <w:rsid w:val="00522E96"/>
    <w:rsid w:val="005239AF"/>
    <w:rsid w:val="006A0E66"/>
    <w:rsid w:val="006C0F41"/>
    <w:rsid w:val="00740EF9"/>
    <w:rsid w:val="008E2E55"/>
    <w:rsid w:val="00937F5A"/>
    <w:rsid w:val="00941960"/>
    <w:rsid w:val="009726D7"/>
    <w:rsid w:val="00A4459B"/>
    <w:rsid w:val="00A5410B"/>
    <w:rsid w:val="00B9458E"/>
    <w:rsid w:val="00BF750E"/>
    <w:rsid w:val="00C143D1"/>
    <w:rsid w:val="00C53562"/>
    <w:rsid w:val="00D550D3"/>
    <w:rsid w:val="00DC3D06"/>
    <w:rsid w:val="00E40B0E"/>
    <w:rsid w:val="00E6504D"/>
    <w:rsid w:val="00F23A35"/>
    <w:rsid w:val="00F8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7AD84C"/>
  <w15:chartTrackingRefBased/>
  <w15:docId w15:val="{6201C2A4-D09F-46CD-9D68-B3D3FE785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81" w:lineRule="exact"/>
      <w:jc w:val="both"/>
    </w:pPr>
    <w:rPr>
      <w:rFonts w:ascii="Times New Roman" w:hAnsi="Times New Roman" w:cs="ＭＳ 明朝"/>
      <w:spacing w:val="1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F75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750E"/>
  </w:style>
  <w:style w:type="paragraph" w:styleId="a6">
    <w:name w:val="footer"/>
    <w:basedOn w:val="a"/>
    <w:link w:val="a7"/>
    <w:uiPriority w:val="99"/>
    <w:unhideWhenUsed/>
    <w:rsid w:val="00BF75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750E"/>
  </w:style>
  <w:style w:type="table" w:styleId="a8">
    <w:name w:val="Table Grid"/>
    <w:basedOn w:val="a1"/>
    <w:uiPriority w:val="59"/>
    <w:rsid w:val="008E2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3nanko05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HORIRIN</dc:creator>
  <cp:keywords/>
  <cp:lastModifiedBy>網走南ヶ丘_005</cp:lastModifiedBy>
  <cp:revision>3</cp:revision>
  <cp:lastPrinted>2015-09-01T22:55:00Z</cp:lastPrinted>
  <dcterms:created xsi:type="dcterms:W3CDTF">2026-05-29T08:24:00Z</dcterms:created>
  <dcterms:modified xsi:type="dcterms:W3CDTF">2026-07-24T01:39:00Z</dcterms:modified>
</cp:coreProperties>
</file>